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222FCFD7" w:rsidR="008A57DC" w:rsidRDefault="00EE6555" w:rsidP="001076C8">
            <w:pPr>
              <w:pStyle w:val="covertext"/>
            </w:pPr>
            <w:fldSimple w:instr=" TITLE  \* MERGEFORMAT ">
              <w:r w:rsidR="00F35BE8">
                <w:rPr>
                  <w:b/>
                  <w:sz w:val="28"/>
                </w:rPr>
                <w:t>Technical Considerations Document</w:t>
              </w:r>
            </w:fldSimple>
          </w:p>
        </w:tc>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3E788DED" w:rsidR="008A57DC" w:rsidRDefault="00252930" w:rsidP="00B46B1F">
            <w:pPr>
              <w:pStyle w:val="covertext"/>
            </w:pPr>
            <w:r>
              <w:t>[</w:t>
            </w:r>
            <w:r w:rsidR="006B1F40">
              <w:t>September</w:t>
            </w:r>
            <w:r>
              <w:t xml:space="preserve">, </w:t>
            </w:r>
            <w:r w:rsidR="00291423">
              <w:t>2015</w:t>
            </w:r>
            <w:r>
              <w:t>]</w:t>
            </w:r>
          </w:p>
        </w:tc>
        <w:bookmarkStart w:id="0" w:name="_GoBack"/>
        <w:bookmarkEnd w:id="0"/>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35EE5323" w14:textId="4AF19934" w:rsidR="000A6194" w:rsidRPr="00752F22" w:rsidRDefault="00752F22" w:rsidP="00D12662">
            <w:pPr>
              <w:pStyle w:val="covertext"/>
              <w:spacing w:before="0" w:after="0"/>
              <w:ind w:right="-4140"/>
              <w:rPr>
                <w:rFonts w:ascii="Arial" w:hAnsi="Arial" w:cs="Arial"/>
                <w:szCs w:val="24"/>
              </w:rPr>
            </w:pPr>
            <w:r w:rsidRPr="00752F22">
              <w:rPr>
                <w:rFonts w:ascii="Arial" w:hAnsi="Arial" w:cs="Arial"/>
                <w:szCs w:val="24"/>
              </w:rPr>
              <w:t>TG7r1</w:t>
            </w:r>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77777777" w:rsidR="008A57DC" w:rsidRDefault="008A57DC">
            <w:pPr>
              <w:pStyle w:val="covertext"/>
            </w:pP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7777777" w:rsidR="008A57DC" w:rsidRDefault="008A57DC" w:rsidP="001E62E2">
            <w:pPr>
              <w:pStyle w:val="covertext"/>
            </w:pP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14:paraId="666CA239" w14:textId="77777777" w:rsidTr="00EA01FA">
        <w:tc>
          <w:tcPr>
            <w:tcW w:w="9350" w:type="dxa"/>
            <w:gridSpan w:val="2"/>
          </w:tcPr>
          <w:p w14:paraId="6ED46D29" w14:textId="77777777" w:rsidR="00204A9B" w:rsidRPr="00204A9B" w:rsidRDefault="00204A9B" w:rsidP="00204A9B">
            <w:pPr>
              <w:jc w:val="center"/>
              <w:rPr>
                <w:b/>
              </w:rPr>
            </w:pPr>
            <w:r w:rsidRPr="00204A9B">
              <w:rPr>
                <w:rFonts w:hint="eastAsia"/>
                <w:b/>
              </w:rPr>
              <w:lastRenderedPageBreak/>
              <w:t>List of contributors</w:t>
            </w:r>
          </w:p>
        </w:tc>
      </w:tr>
      <w:tr w:rsidR="007F39E1" w14:paraId="1B74BE19" w14:textId="77777777" w:rsidTr="00204A9B">
        <w:tc>
          <w:tcPr>
            <w:tcW w:w="4675" w:type="dxa"/>
          </w:tcPr>
          <w:p w14:paraId="0662F634" w14:textId="0DAF4216" w:rsidR="007F39E1" w:rsidRDefault="007F39E1" w:rsidP="007F39E1">
            <w:r>
              <w:t>Yeong Min Jang</w:t>
            </w:r>
          </w:p>
        </w:tc>
        <w:tc>
          <w:tcPr>
            <w:tcW w:w="4675" w:type="dxa"/>
          </w:tcPr>
          <w:p w14:paraId="1D8BE8F5" w14:textId="1786F81F" w:rsidR="007F39E1" w:rsidRDefault="007F39E1" w:rsidP="007F39E1">
            <w:proofErr w:type="spellStart"/>
            <w:r>
              <w:rPr>
                <w:rFonts w:hint="eastAsia"/>
              </w:rPr>
              <w:t>Kookmin</w:t>
            </w:r>
            <w:proofErr w:type="spellEnd"/>
            <w:r>
              <w:rPr>
                <w:rFonts w:hint="eastAsia"/>
              </w:rPr>
              <w:t xml:space="preserve"> University</w:t>
            </w:r>
          </w:p>
        </w:tc>
      </w:tr>
      <w:tr w:rsidR="00650A38" w14:paraId="697A5F6E" w14:textId="77777777" w:rsidTr="00204A9B">
        <w:tc>
          <w:tcPr>
            <w:tcW w:w="4675" w:type="dxa"/>
          </w:tcPr>
          <w:p w14:paraId="68AD764F" w14:textId="01D47B8B" w:rsidR="00650A38" w:rsidRDefault="00650A38" w:rsidP="00650A38">
            <w:r>
              <w:rPr>
                <w:rFonts w:hint="eastAsia"/>
              </w:rPr>
              <w:t>Hideki Aoyama</w:t>
            </w:r>
          </w:p>
        </w:tc>
        <w:tc>
          <w:tcPr>
            <w:tcW w:w="4675" w:type="dxa"/>
          </w:tcPr>
          <w:p w14:paraId="61A09B80" w14:textId="4F942849" w:rsidR="00650A38" w:rsidRDefault="00650A38" w:rsidP="00650A38">
            <w:r>
              <w:rPr>
                <w:rFonts w:hint="eastAsia"/>
              </w:rPr>
              <w:t>Panasonic</w:t>
            </w:r>
          </w:p>
        </w:tc>
      </w:tr>
      <w:tr w:rsidR="00650A38" w14:paraId="6EB3BE32" w14:textId="77777777" w:rsidTr="00204A9B">
        <w:tc>
          <w:tcPr>
            <w:tcW w:w="4675" w:type="dxa"/>
          </w:tcPr>
          <w:p w14:paraId="16ABE850" w14:textId="0AF131E7" w:rsidR="00650A38" w:rsidRDefault="00650A38" w:rsidP="00650A38">
            <w:r>
              <w:rPr>
                <w:rFonts w:hint="eastAsia"/>
              </w:rPr>
              <w:t>Richard Roberts</w:t>
            </w:r>
          </w:p>
        </w:tc>
        <w:tc>
          <w:tcPr>
            <w:tcW w:w="4675" w:type="dxa"/>
          </w:tcPr>
          <w:p w14:paraId="5BFC075F" w14:textId="621412A1" w:rsidR="00650A38" w:rsidRDefault="00650A38" w:rsidP="00650A38">
            <w:r>
              <w:rPr>
                <w:rFonts w:hint="eastAsia"/>
              </w:rPr>
              <w:t>Intel</w:t>
            </w:r>
          </w:p>
        </w:tc>
      </w:tr>
      <w:tr w:rsidR="00650A38" w14:paraId="445B7830" w14:textId="77777777" w:rsidTr="00204A9B">
        <w:tc>
          <w:tcPr>
            <w:tcW w:w="4675" w:type="dxa"/>
          </w:tcPr>
          <w:p w14:paraId="2B0AF538" w14:textId="29ADEE2C" w:rsidR="00650A38" w:rsidRDefault="00650A38" w:rsidP="00650A38">
            <w:r w:rsidRPr="00F35BE8">
              <w:t>Yu Zeng</w:t>
            </w:r>
          </w:p>
        </w:tc>
        <w:tc>
          <w:tcPr>
            <w:tcW w:w="4675" w:type="dxa"/>
          </w:tcPr>
          <w:p w14:paraId="5E6E3105" w14:textId="1096D252" w:rsidR="00650A38" w:rsidRDefault="00650A38" w:rsidP="00650A38">
            <w:r>
              <w:rPr>
                <w:rFonts w:hint="eastAsia"/>
              </w:rPr>
              <w:t>China Telecom</w:t>
            </w:r>
          </w:p>
        </w:tc>
      </w:tr>
      <w:tr w:rsidR="00650A38" w14:paraId="00B3304D" w14:textId="77777777" w:rsidTr="00204A9B">
        <w:tc>
          <w:tcPr>
            <w:tcW w:w="4675" w:type="dxa"/>
          </w:tcPr>
          <w:p w14:paraId="00947995" w14:textId="1449F018" w:rsidR="00650A38" w:rsidRDefault="00650A38" w:rsidP="00650A38">
            <w:r>
              <w:rPr>
                <w:rFonts w:hint="eastAsia"/>
              </w:rPr>
              <w:t>Mitsuaki Oshima</w:t>
            </w:r>
          </w:p>
        </w:tc>
        <w:tc>
          <w:tcPr>
            <w:tcW w:w="4675" w:type="dxa"/>
          </w:tcPr>
          <w:p w14:paraId="5B08EE84" w14:textId="738C7E97" w:rsidR="00650A38" w:rsidRDefault="00650A38" w:rsidP="00650A38">
            <w:r>
              <w:rPr>
                <w:rFonts w:hint="eastAsia"/>
              </w:rPr>
              <w:t>Panasonic</w:t>
            </w:r>
          </w:p>
        </w:tc>
      </w:tr>
      <w:tr w:rsidR="00650A38" w14:paraId="032411C2" w14:textId="77777777" w:rsidTr="00204A9B">
        <w:tc>
          <w:tcPr>
            <w:tcW w:w="4675" w:type="dxa"/>
          </w:tcPr>
          <w:p w14:paraId="75509997" w14:textId="6FE157B2" w:rsidR="00650A38" w:rsidRDefault="00650A38" w:rsidP="00650A38">
            <w:r>
              <w:rPr>
                <w:rFonts w:hint="eastAsia"/>
              </w:rPr>
              <w:t xml:space="preserve">Rojan </w:t>
            </w:r>
            <w:r w:rsidRPr="008B2E35">
              <w:t>Chitrakar</w:t>
            </w:r>
          </w:p>
        </w:tc>
        <w:tc>
          <w:tcPr>
            <w:tcW w:w="4675" w:type="dxa"/>
          </w:tcPr>
          <w:p w14:paraId="302128B9" w14:textId="32EE36C9" w:rsidR="00650A38" w:rsidRDefault="00650A38" w:rsidP="00650A38">
            <w:r>
              <w:rPr>
                <w:rFonts w:hint="eastAsia"/>
              </w:rPr>
              <w:t>Panasonic</w:t>
            </w:r>
          </w:p>
        </w:tc>
      </w:tr>
      <w:tr w:rsidR="00650A38" w14:paraId="5CF060B1" w14:textId="77777777" w:rsidTr="00204A9B">
        <w:tc>
          <w:tcPr>
            <w:tcW w:w="4675" w:type="dxa"/>
          </w:tcPr>
          <w:p w14:paraId="19C9FD12" w14:textId="77B87EE1" w:rsidR="00650A38" w:rsidRDefault="00650A38" w:rsidP="00650A38">
            <w:r w:rsidRPr="006374CB">
              <w:t>Nikola Serafimovski</w:t>
            </w:r>
          </w:p>
        </w:tc>
        <w:tc>
          <w:tcPr>
            <w:tcW w:w="4675" w:type="dxa"/>
          </w:tcPr>
          <w:p w14:paraId="74FE5ADA" w14:textId="7BE870FA" w:rsidR="00650A38" w:rsidRDefault="00650A38" w:rsidP="00650A38">
            <w:proofErr w:type="spellStart"/>
            <w:r w:rsidRPr="006374CB">
              <w:t>pureLiFi</w:t>
            </w:r>
            <w:proofErr w:type="spellEnd"/>
          </w:p>
        </w:tc>
      </w:tr>
      <w:tr w:rsidR="00650A38" w14:paraId="48CD58B3" w14:textId="77777777" w:rsidTr="00204A9B">
        <w:tc>
          <w:tcPr>
            <w:tcW w:w="4675" w:type="dxa"/>
          </w:tcPr>
          <w:p w14:paraId="709846EF" w14:textId="1F430EC0" w:rsidR="00650A38" w:rsidRDefault="00650A38" w:rsidP="00650A38">
            <w:r>
              <w:t>Murat Uysal</w:t>
            </w:r>
          </w:p>
        </w:tc>
        <w:tc>
          <w:tcPr>
            <w:tcW w:w="4675" w:type="dxa"/>
          </w:tcPr>
          <w:p w14:paraId="1CE6440D" w14:textId="6A998CD3" w:rsidR="00650A38" w:rsidRDefault="00650A38" w:rsidP="00650A38">
            <w:proofErr w:type="spellStart"/>
            <w:r>
              <w:t>Ozyegin</w:t>
            </w:r>
            <w:proofErr w:type="spellEnd"/>
            <w:r>
              <w:t xml:space="preserve"> University</w:t>
            </w:r>
          </w:p>
        </w:tc>
      </w:tr>
      <w:tr w:rsidR="00650A38" w14:paraId="2ABA928B" w14:textId="77777777" w:rsidTr="00204A9B">
        <w:tc>
          <w:tcPr>
            <w:tcW w:w="4675" w:type="dxa"/>
          </w:tcPr>
          <w:p w14:paraId="08D0AACA" w14:textId="7D5C7221" w:rsidR="00650A38" w:rsidRDefault="00650A38" w:rsidP="00650A38">
            <w:proofErr w:type="spellStart"/>
            <w:r>
              <w:t>Jaesang</w:t>
            </w:r>
            <w:proofErr w:type="spellEnd"/>
            <w:r>
              <w:t xml:space="preserve"> Cha</w:t>
            </w:r>
          </w:p>
        </w:tc>
        <w:tc>
          <w:tcPr>
            <w:tcW w:w="4675" w:type="dxa"/>
          </w:tcPr>
          <w:p w14:paraId="4834C01A" w14:textId="5E934A82" w:rsidR="00650A38" w:rsidRDefault="00650A38" w:rsidP="00650A38">
            <w:r>
              <w:t>SNUST</w:t>
            </w:r>
          </w:p>
        </w:tc>
      </w:tr>
      <w:tr w:rsidR="00650A38" w14:paraId="040A4424" w14:textId="77777777" w:rsidTr="00204A9B">
        <w:tc>
          <w:tcPr>
            <w:tcW w:w="4675" w:type="dxa"/>
          </w:tcPr>
          <w:p w14:paraId="5294A3F4" w14:textId="539E3411" w:rsidR="00650A38" w:rsidRDefault="00650A38" w:rsidP="00650A38">
            <w:r>
              <w:t>Soo-Young Chang</w:t>
            </w:r>
          </w:p>
        </w:tc>
        <w:tc>
          <w:tcPr>
            <w:tcW w:w="4675" w:type="dxa"/>
          </w:tcPr>
          <w:p w14:paraId="2B62B018" w14:textId="77405E05" w:rsidR="00650A38" w:rsidRDefault="00650A38" w:rsidP="00650A38">
            <w:r>
              <w:t>SYCA</w:t>
            </w:r>
          </w:p>
        </w:tc>
      </w:tr>
      <w:tr w:rsidR="00650A38" w14:paraId="3C36AE12" w14:textId="77777777" w:rsidTr="00204A9B">
        <w:tc>
          <w:tcPr>
            <w:tcW w:w="4675" w:type="dxa"/>
          </w:tcPr>
          <w:p w14:paraId="18E4CE21" w14:textId="7B63CA97" w:rsidR="00650A38" w:rsidRDefault="00650A38" w:rsidP="00650A38">
            <w:r>
              <w:t xml:space="preserve">Volker Jungnickel </w:t>
            </w:r>
          </w:p>
        </w:tc>
        <w:tc>
          <w:tcPr>
            <w:tcW w:w="4675" w:type="dxa"/>
          </w:tcPr>
          <w:p w14:paraId="1CC4928B" w14:textId="3E600EE6" w:rsidR="00650A38" w:rsidRDefault="00650A38" w:rsidP="00650A38">
            <w:proofErr w:type="spellStart"/>
            <w:r>
              <w:t>Fraunhofer</w:t>
            </w:r>
            <w:proofErr w:type="spellEnd"/>
            <w:r>
              <w:t xml:space="preserve"> Heinrich Hertz Institute</w:t>
            </w:r>
          </w:p>
        </w:tc>
      </w:tr>
      <w:tr w:rsidR="00650A38" w14:paraId="764D197F" w14:textId="77777777" w:rsidTr="00204A9B">
        <w:tc>
          <w:tcPr>
            <w:tcW w:w="4675" w:type="dxa"/>
          </w:tcPr>
          <w:p w14:paraId="18C0BEA2" w14:textId="5422413F" w:rsidR="00650A38" w:rsidRDefault="00650A38" w:rsidP="00650A38">
            <w:r>
              <w:t>Trang Nguyen Van</w:t>
            </w:r>
          </w:p>
        </w:tc>
        <w:tc>
          <w:tcPr>
            <w:tcW w:w="4675" w:type="dxa"/>
          </w:tcPr>
          <w:p w14:paraId="355E1B61" w14:textId="19E31373" w:rsidR="00650A38" w:rsidRDefault="00650A38" w:rsidP="00650A38">
            <w:proofErr w:type="spellStart"/>
            <w:r>
              <w:t>Kookmin</w:t>
            </w:r>
            <w:proofErr w:type="spellEnd"/>
            <w:r>
              <w:t xml:space="preserve"> University</w:t>
            </w:r>
          </w:p>
        </w:tc>
      </w:tr>
      <w:tr w:rsidR="00650A38" w14:paraId="7189D339" w14:textId="77777777" w:rsidTr="00F63696">
        <w:trPr>
          <w:trHeight w:val="175"/>
        </w:trPr>
        <w:tc>
          <w:tcPr>
            <w:tcW w:w="4675" w:type="dxa"/>
          </w:tcPr>
          <w:p w14:paraId="06D8255C" w14:textId="0FAF6006" w:rsidR="00650A38" w:rsidRDefault="00650A38" w:rsidP="00650A38">
            <w:r w:rsidRPr="00454555">
              <w:t>Md. Shareef Ifthekhar</w:t>
            </w:r>
          </w:p>
        </w:tc>
        <w:tc>
          <w:tcPr>
            <w:tcW w:w="4675" w:type="dxa"/>
          </w:tcPr>
          <w:p w14:paraId="2D1DF697" w14:textId="609DD9D6" w:rsidR="00650A38" w:rsidRDefault="00650A38" w:rsidP="00650A38">
            <w:proofErr w:type="spellStart"/>
            <w:r>
              <w:t>Kookmin</w:t>
            </w:r>
            <w:proofErr w:type="spellEnd"/>
            <w:r>
              <w:t xml:space="preserve"> University</w:t>
            </w:r>
          </w:p>
        </w:tc>
      </w:tr>
      <w:tr w:rsidR="00650A38" w14:paraId="411F8825" w14:textId="77777777" w:rsidTr="00204A9B">
        <w:trPr>
          <w:trHeight w:val="100"/>
        </w:trPr>
        <w:tc>
          <w:tcPr>
            <w:tcW w:w="4675" w:type="dxa"/>
          </w:tcPr>
          <w:p w14:paraId="4F791FC7" w14:textId="7460846F" w:rsidR="00650A38" w:rsidRPr="00F35BE8" w:rsidRDefault="00650A38" w:rsidP="00650A38">
            <w:r w:rsidRPr="00454555">
              <w:t>Nam Tuan Le</w:t>
            </w:r>
          </w:p>
        </w:tc>
        <w:tc>
          <w:tcPr>
            <w:tcW w:w="4675" w:type="dxa"/>
          </w:tcPr>
          <w:p w14:paraId="74C4E8AF" w14:textId="73FF3AE5" w:rsidR="00650A38" w:rsidRDefault="00650A38" w:rsidP="00650A38">
            <w:proofErr w:type="spellStart"/>
            <w:r>
              <w:t>Kookmin</w:t>
            </w:r>
            <w:proofErr w:type="spellEnd"/>
            <w:r>
              <w:t xml:space="preserve"> University</w:t>
            </w:r>
          </w:p>
        </w:tc>
      </w:tr>
      <w:tr w:rsidR="00650A38" w14:paraId="1C89DDE0" w14:textId="77777777" w:rsidTr="00E579B5">
        <w:trPr>
          <w:trHeight w:val="175"/>
        </w:trPr>
        <w:tc>
          <w:tcPr>
            <w:tcW w:w="4675" w:type="dxa"/>
          </w:tcPr>
          <w:p w14:paraId="71B6D5F8" w14:textId="3BACCCC9" w:rsidR="00650A38" w:rsidRDefault="001A2D89" w:rsidP="00650A38">
            <w:r w:rsidRPr="001A2D89">
              <w:t>Tuncer Baykas</w:t>
            </w:r>
          </w:p>
        </w:tc>
        <w:tc>
          <w:tcPr>
            <w:tcW w:w="4675" w:type="dxa"/>
          </w:tcPr>
          <w:p w14:paraId="0E3B85D4" w14:textId="3017A9E5" w:rsidR="00650A38" w:rsidRDefault="001A2D89" w:rsidP="00650A38">
            <w:r>
              <w:t xml:space="preserve">Istanbul </w:t>
            </w:r>
            <w:proofErr w:type="spellStart"/>
            <w:r>
              <w:t>Medipol</w:t>
            </w:r>
            <w:proofErr w:type="spellEnd"/>
            <w:r>
              <w:t xml:space="preserve"> University</w:t>
            </w:r>
          </w:p>
        </w:tc>
      </w:tr>
      <w:tr w:rsidR="00650A38" w14:paraId="0637D24B" w14:textId="77777777" w:rsidTr="00E579B5">
        <w:trPr>
          <w:trHeight w:val="137"/>
        </w:trPr>
        <w:tc>
          <w:tcPr>
            <w:tcW w:w="4675" w:type="dxa"/>
          </w:tcPr>
          <w:p w14:paraId="70119544" w14:textId="242D9E98" w:rsidR="00650A38" w:rsidRDefault="00650A38" w:rsidP="00650A38"/>
        </w:tc>
        <w:tc>
          <w:tcPr>
            <w:tcW w:w="4675" w:type="dxa"/>
          </w:tcPr>
          <w:p w14:paraId="6D984910" w14:textId="0529E5F2" w:rsidR="00650A38" w:rsidRDefault="00650A38" w:rsidP="00650A38"/>
        </w:tc>
      </w:tr>
      <w:tr w:rsidR="00650A38" w14:paraId="3712F9A8" w14:textId="77777777" w:rsidTr="00E579B5">
        <w:trPr>
          <w:trHeight w:val="175"/>
        </w:trPr>
        <w:tc>
          <w:tcPr>
            <w:tcW w:w="4675" w:type="dxa"/>
          </w:tcPr>
          <w:p w14:paraId="268B34E1" w14:textId="33671549" w:rsidR="00650A38" w:rsidRDefault="00650A38" w:rsidP="00650A38"/>
        </w:tc>
        <w:tc>
          <w:tcPr>
            <w:tcW w:w="4675" w:type="dxa"/>
          </w:tcPr>
          <w:p w14:paraId="457866F7" w14:textId="14A856FB" w:rsidR="00650A38" w:rsidRDefault="00650A38" w:rsidP="00650A38"/>
        </w:tc>
      </w:tr>
      <w:tr w:rsidR="00650A38" w14:paraId="1EF6CBA6" w14:textId="77777777" w:rsidTr="00204A9B">
        <w:trPr>
          <w:trHeight w:val="88"/>
        </w:trPr>
        <w:tc>
          <w:tcPr>
            <w:tcW w:w="4675" w:type="dxa"/>
          </w:tcPr>
          <w:p w14:paraId="6E007965" w14:textId="633B37DB" w:rsidR="00650A38" w:rsidRDefault="00650A38" w:rsidP="00650A38"/>
        </w:tc>
        <w:tc>
          <w:tcPr>
            <w:tcW w:w="4675" w:type="dxa"/>
          </w:tcPr>
          <w:p w14:paraId="233E0FF4" w14:textId="573D3C32" w:rsidR="00650A38" w:rsidRDefault="00650A38" w:rsidP="00650A38"/>
        </w:tc>
      </w:tr>
      <w:tr w:rsidR="00650A38" w14:paraId="277DD05C" w14:textId="77777777" w:rsidTr="00204A9B">
        <w:trPr>
          <w:trHeight w:val="88"/>
        </w:trPr>
        <w:tc>
          <w:tcPr>
            <w:tcW w:w="4675" w:type="dxa"/>
          </w:tcPr>
          <w:p w14:paraId="246BD135" w14:textId="717B2BAF" w:rsidR="00650A38" w:rsidRDefault="00650A38" w:rsidP="00650A38"/>
        </w:tc>
        <w:tc>
          <w:tcPr>
            <w:tcW w:w="4675" w:type="dxa"/>
          </w:tcPr>
          <w:p w14:paraId="5745B000" w14:textId="71DAC9C3" w:rsidR="00650A38" w:rsidRDefault="00650A38" w:rsidP="00650A38"/>
        </w:tc>
      </w:tr>
      <w:tr w:rsidR="00650A38" w14:paraId="29894E62" w14:textId="77777777" w:rsidTr="00204A9B">
        <w:trPr>
          <w:trHeight w:val="88"/>
        </w:trPr>
        <w:tc>
          <w:tcPr>
            <w:tcW w:w="4675" w:type="dxa"/>
          </w:tcPr>
          <w:p w14:paraId="28F9DF0E" w14:textId="643DCB1D" w:rsidR="00650A38" w:rsidRDefault="00650A38" w:rsidP="00650A38"/>
        </w:tc>
        <w:tc>
          <w:tcPr>
            <w:tcW w:w="4675" w:type="dxa"/>
          </w:tcPr>
          <w:p w14:paraId="14EED5B5" w14:textId="1D47BD81" w:rsidR="00650A38" w:rsidRDefault="00650A38" w:rsidP="00650A38"/>
        </w:tc>
      </w:tr>
      <w:tr w:rsidR="00650A38" w14:paraId="2653AF85" w14:textId="77777777" w:rsidTr="00204A9B">
        <w:trPr>
          <w:trHeight w:val="88"/>
        </w:trPr>
        <w:tc>
          <w:tcPr>
            <w:tcW w:w="4675" w:type="dxa"/>
          </w:tcPr>
          <w:p w14:paraId="1390BFF9" w14:textId="47B94F92" w:rsidR="00650A38" w:rsidRDefault="00650A38" w:rsidP="00650A38"/>
        </w:tc>
        <w:tc>
          <w:tcPr>
            <w:tcW w:w="4675" w:type="dxa"/>
          </w:tcPr>
          <w:p w14:paraId="33217A0A" w14:textId="31A5FBCA" w:rsidR="00650A38" w:rsidRDefault="00650A38" w:rsidP="00650A38"/>
        </w:tc>
      </w:tr>
    </w:tbl>
    <w:p w14:paraId="7CEF6822" w14:textId="77777777" w:rsidR="00204A9B" w:rsidRDefault="00204A9B" w:rsidP="00204A9B"/>
    <w:p w14:paraId="077ACF79" w14:textId="77777777" w:rsidR="00204A9B" w:rsidRDefault="00204A9B">
      <w:r>
        <w:br w:type="page"/>
      </w:r>
    </w:p>
    <w:bookmarkStart w:id="1" w:name="_Toc429977445"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14:paraId="0D7616D3" w14:textId="77777777" w:rsidR="00EA01FA" w:rsidRDefault="00EA01FA" w:rsidP="005A1B99">
          <w:pPr>
            <w:pStyle w:val="Heading1"/>
            <w:jc w:val="center"/>
          </w:pPr>
          <w:r>
            <w:rPr>
              <w:lang w:val="ja-JP"/>
            </w:rPr>
            <w:t>Table of Contents</w:t>
          </w:r>
          <w:bookmarkEnd w:id="1"/>
        </w:p>
        <w:p w14:paraId="1E78BDD3" w14:textId="77777777" w:rsidR="0022391C" w:rsidRDefault="009A55AC">
          <w:pPr>
            <w:pStyle w:val="TOC1"/>
            <w:tabs>
              <w:tab w:val="right" w:leader="dot" w:pos="9350"/>
            </w:tabs>
            <w:rPr>
              <w:rFonts w:asciiTheme="minorHAnsi" w:hAnsiTheme="minorHAnsi" w:cstheme="minorBidi"/>
              <w:noProof/>
              <w:sz w:val="22"/>
              <w:szCs w:val="22"/>
              <w:lang w:eastAsia="en-US"/>
            </w:rPr>
          </w:pPr>
          <w:r>
            <w:fldChar w:fldCharType="begin"/>
          </w:r>
          <w:r w:rsidR="00EA01FA">
            <w:instrText xml:space="preserve"> TOC \o "1-3" \h \z \u </w:instrText>
          </w:r>
          <w:r>
            <w:fldChar w:fldCharType="separate"/>
          </w:r>
          <w:hyperlink w:anchor="_Toc429977445" w:history="1">
            <w:r w:rsidR="0022391C" w:rsidRPr="001F1BD2">
              <w:rPr>
                <w:rStyle w:val="Hyperlink"/>
                <w:noProof/>
                <w:lang w:val="ja-JP"/>
              </w:rPr>
              <w:t>Table of Contents</w:t>
            </w:r>
            <w:r w:rsidR="0022391C">
              <w:rPr>
                <w:noProof/>
                <w:webHidden/>
              </w:rPr>
              <w:tab/>
            </w:r>
            <w:r w:rsidR="0022391C">
              <w:rPr>
                <w:noProof/>
                <w:webHidden/>
              </w:rPr>
              <w:fldChar w:fldCharType="begin"/>
            </w:r>
            <w:r w:rsidR="0022391C">
              <w:rPr>
                <w:noProof/>
                <w:webHidden/>
              </w:rPr>
              <w:instrText xml:space="preserve"> PAGEREF _Toc429977445 \h </w:instrText>
            </w:r>
            <w:r w:rsidR="0022391C">
              <w:rPr>
                <w:noProof/>
                <w:webHidden/>
              </w:rPr>
            </w:r>
            <w:r w:rsidR="0022391C">
              <w:rPr>
                <w:noProof/>
                <w:webHidden/>
              </w:rPr>
              <w:fldChar w:fldCharType="separate"/>
            </w:r>
            <w:r w:rsidR="0022391C">
              <w:rPr>
                <w:noProof/>
                <w:webHidden/>
              </w:rPr>
              <w:t>3</w:t>
            </w:r>
            <w:r w:rsidR="0022391C">
              <w:rPr>
                <w:noProof/>
                <w:webHidden/>
              </w:rPr>
              <w:fldChar w:fldCharType="end"/>
            </w:r>
          </w:hyperlink>
        </w:p>
        <w:p w14:paraId="1917156E" w14:textId="77777777" w:rsidR="0022391C" w:rsidRDefault="0022391C">
          <w:pPr>
            <w:pStyle w:val="TOC1"/>
            <w:tabs>
              <w:tab w:val="left" w:pos="440"/>
              <w:tab w:val="right" w:leader="dot" w:pos="9350"/>
            </w:tabs>
            <w:rPr>
              <w:rFonts w:asciiTheme="minorHAnsi" w:hAnsiTheme="minorHAnsi" w:cstheme="minorBidi"/>
              <w:noProof/>
              <w:sz w:val="22"/>
              <w:szCs w:val="22"/>
              <w:lang w:eastAsia="en-US"/>
            </w:rPr>
          </w:pPr>
          <w:hyperlink w:anchor="_Toc429977446" w:history="1">
            <w:r w:rsidRPr="001F1BD2">
              <w:rPr>
                <w:rStyle w:val="Hyperlink"/>
                <w:noProof/>
              </w:rPr>
              <w:t>1.</w:t>
            </w:r>
            <w:r>
              <w:rPr>
                <w:rFonts w:asciiTheme="minorHAnsi" w:hAnsiTheme="minorHAnsi" w:cstheme="minorBidi"/>
                <w:noProof/>
                <w:sz w:val="22"/>
                <w:szCs w:val="22"/>
                <w:lang w:eastAsia="en-US"/>
              </w:rPr>
              <w:tab/>
            </w:r>
            <w:r w:rsidRPr="001F1BD2">
              <w:rPr>
                <w:rStyle w:val="Hyperlink"/>
                <w:noProof/>
              </w:rPr>
              <w:t>Definitions</w:t>
            </w:r>
            <w:r>
              <w:rPr>
                <w:noProof/>
                <w:webHidden/>
              </w:rPr>
              <w:tab/>
            </w:r>
            <w:r>
              <w:rPr>
                <w:noProof/>
                <w:webHidden/>
              </w:rPr>
              <w:fldChar w:fldCharType="begin"/>
            </w:r>
            <w:r>
              <w:rPr>
                <w:noProof/>
                <w:webHidden/>
              </w:rPr>
              <w:instrText xml:space="preserve"> PAGEREF _Toc429977446 \h </w:instrText>
            </w:r>
            <w:r>
              <w:rPr>
                <w:noProof/>
                <w:webHidden/>
              </w:rPr>
            </w:r>
            <w:r>
              <w:rPr>
                <w:noProof/>
                <w:webHidden/>
              </w:rPr>
              <w:fldChar w:fldCharType="separate"/>
            </w:r>
            <w:r>
              <w:rPr>
                <w:noProof/>
                <w:webHidden/>
              </w:rPr>
              <w:t>5</w:t>
            </w:r>
            <w:r>
              <w:rPr>
                <w:noProof/>
                <w:webHidden/>
              </w:rPr>
              <w:fldChar w:fldCharType="end"/>
            </w:r>
          </w:hyperlink>
        </w:p>
        <w:p w14:paraId="259DE545" w14:textId="77777777" w:rsidR="0022391C" w:rsidRDefault="0022391C">
          <w:pPr>
            <w:pStyle w:val="TOC1"/>
            <w:tabs>
              <w:tab w:val="left" w:pos="440"/>
              <w:tab w:val="right" w:leader="dot" w:pos="9350"/>
            </w:tabs>
            <w:rPr>
              <w:rFonts w:asciiTheme="minorHAnsi" w:hAnsiTheme="minorHAnsi" w:cstheme="minorBidi"/>
              <w:noProof/>
              <w:sz w:val="22"/>
              <w:szCs w:val="22"/>
              <w:lang w:eastAsia="en-US"/>
            </w:rPr>
          </w:pPr>
          <w:hyperlink w:anchor="_Toc429977447" w:history="1">
            <w:r w:rsidRPr="001F1BD2">
              <w:rPr>
                <w:rStyle w:val="Hyperlink"/>
                <w:noProof/>
              </w:rPr>
              <w:t>2.</w:t>
            </w:r>
            <w:r>
              <w:rPr>
                <w:rFonts w:asciiTheme="minorHAnsi" w:hAnsiTheme="minorHAnsi" w:cstheme="minorBidi"/>
                <w:noProof/>
                <w:sz w:val="22"/>
                <w:szCs w:val="22"/>
                <w:lang w:eastAsia="en-US"/>
              </w:rPr>
              <w:tab/>
            </w:r>
            <w:r w:rsidRPr="001F1BD2">
              <w:rPr>
                <w:rStyle w:val="Hyperlink"/>
                <w:noProof/>
              </w:rPr>
              <w:t>General Guidelines</w:t>
            </w:r>
            <w:r>
              <w:rPr>
                <w:noProof/>
                <w:webHidden/>
              </w:rPr>
              <w:tab/>
            </w:r>
            <w:r>
              <w:rPr>
                <w:noProof/>
                <w:webHidden/>
              </w:rPr>
              <w:fldChar w:fldCharType="begin"/>
            </w:r>
            <w:r>
              <w:rPr>
                <w:noProof/>
                <w:webHidden/>
              </w:rPr>
              <w:instrText xml:space="preserve"> PAGEREF _Toc429977447 \h </w:instrText>
            </w:r>
            <w:r>
              <w:rPr>
                <w:noProof/>
                <w:webHidden/>
              </w:rPr>
            </w:r>
            <w:r>
              <w:rPr>
                <w:noProof/>
                <w:webHidden/>
              </w:rPr>
              <w:fldChar w:fldCharType="separate"/>
            </w:r>
            <w:r>
              <w:rPr>
                <w:noProof/>
                <w:webHidden/>
              </w:rPr>
              <w:t>5</w:t>
            </w:r>
            <w:r>
              <w:rPr>
                <w:noProof/>
                <w:webHidden/>
              </w:rPr>
              <w:fldChar w:fldCharType="end"/>
            </w:r>
          </w:hyperlink>
        </w:p>
        <w:p w14:paraId="35714668" w14:textId="77777777" w:rsidR="0022391C" w:rsidRDefault="0022391C">
          <w:pPr>
            <w:pStyle w:val="TOC1"/>
            <w:tabs>
              <w:tab w:val="left" w:pos="440"/>
              <w:tab w:val="right" w:leader="dot" w:pos="9350"/>
            </w:tabs>
            <w:rPr>
              <w:rFonts w:asciiTheme="minorHAnsi" w:hAnsiTheme="minorHAnsi" w:cstheme="minorBidi"/>
              <w:noProof/>
              <w:sz w:val="22"/>
              <w:szCs w:val="22"/>
              <w:lang w:eastAsia="en-US"/>
            </w:rPr>
          </w:pPr>
          <w:hyperlink w:anchor="_Toc429977448" w:history="1">
            <w:r w:rsidRPr="001F1BD2">
              <w:rPr>
                <w:rStyle w:val="Hyperlink"/>
                <w:noProof/>
              </w:rPr>
              <w:t>3.</w:t>
            </w:r>
            <w:r>
              <w:rPr>
                <w:rFonts w:asciiTheme="minorHAnsi" w:hAnsiTheme="minorHAnsi" w:cstheme="minorBidi"/>
                <w:noProof/>
                <w:sz w:val="22"/>
                <w:szCs w:val="22"/>
                <w:lang w:eastAsia="en-US"/>
              </w:rPr>
              <w:tab/>
            </w:r>
            <w:r w:rsidRPr="001F1BD2">
              <w:rPr>
                <w:rStyle w:val="Hyperlink"/>
                <w:noProof/>
              </w:rPr>
              <w:t>Introduction</w:t>
            </w:r>
            <w:r>
              <w:rPr>
                <w:noProof/>
                <w:webHidden/>
              </w:rPr>
              <w:tab/>
            </w:r>
            <w:r>
              <w:rPr>
                <w:noProof/>
                <w:webHidden/>
              </w:rPr>
              <w:fldChar w:fldCharType="begin"/>
            </w:r>
            <w:r>
              <w:rPr>
                <w:noProof/>
                <w:webHidden/>
              </w:rPr>
              <w:instrText xml:space="preserve"> PAGEREF _Toc429977448 \h </w:instrText>
            </w:r>
            <w:r>
              <w:rPr>
                <w:noProof/>
                <w:webHidden/>
              </w:rPr>
            </w:r>
            <w:r>
              <w:rPr>
                <w:noProof/>
                <w:webHidden/>
              </w:rPr>
              <w:fldChar w:fldCharType="separate"/>
            </w:r>
            <w:r>
              <w:rPr>
                <w:noProof/>
                <w:webHidden/>
              </w:rPr>
              <w:t>7</w:t>
            </w:r>
            <w:r>
              <w:rPr>
                <w:noProof/>
                <w:webHidden/>
              </w:rPr>
              <w:fldChar w:fldCharType="end"/>
            </w:r>
          </w:hyperlink>
        </w:p>
        <w:p w14:paraId="55A6E26A" w14:textId="77777777" w:rsidR="0022391C" w:rsidRDefault="0022391C">
          <w:pPr>
            <w:pStyle w:val="TOC1"/>
            <w:tabs>
              <w:tab w:val="left" w:pos="440"/>
              <w:tab w:val="right" w:leader="dot" w:pos="9350"/>
            </w:tabs>
            <w:rPr>
              <w:rFonts w:asciiTheme="minorHAnsi" w:hAnsiTheme="minorHAnsi" w:cstheme="minorBidi"/>
              <w:noProof/>
              <w:sz w:val="22"/>
              <w:szCs w:val="22"/>
              <w:lang w:eastAsia="en-US"/>
            </w:rPr>
          </w:pPr>
          <w:hyperlink w:anchor="_Toc429977449" w:history="1">
            <w:r w:rsidRPr="001F1BD2">
              <w:rPr>
                <w:rStyle w:val="Hyperlink"/>
                <w:noProof/>
              </w:rPr>
              <w:t>4.</w:t>
            </w:r>
            <w:r>
              <w:rPr>
                <w:rFonts w:asciiTheme="minorHAnsi" w:hAnsiTheme="minorHAnsi" w:cstheme="minorBidi"/>
                <w:noProof/>
                <w:sz w:val="22"/>
                <w:szCs w:val="22"/>
                <w:lang w:eastAsia="en-US"/>
              </w:rPr>
              <w:tab/>
            </w:r>
            <w:r w:rsidRPr="001F1BD2">
              <w:rPr>
                <w:rStyle w:val="Hyperlink"/>
                <w:noProof/>
              </w:rPr>
              <w:t>Optical Wireless Communication</w:t>
            </w:r>
            <w:r>
              <w:rPr>
                <w:noProof/>
                <w:webHidden/>
              </w:rPr>
              <w:tab/>
            </w:r>
            <w:r>
              <w:rPr>
                <w:noProof/>
                <w:webHidden/>
              </w:rPr>
              <w:fldChar w:fldCharType="begin"/>
            </w:r>
            <w:r>
              <w:rPr>
                <w:noProof/>
                <w:webHidden/>
              </w:rPr>
              <w:instrText xml:space="preserve"> PAGEREF _Toc429977449 \h </w:instrText>
            </w:r>
            <w:r>
              <w:rPr>
                <w:noProof/>
                <w:webHidden/>
              </w:rPr>
            </w:r>
            <w:r>
              <w:rPr>
                <w:noProof/>
                <w:webHidden/>
              </w:rPr>
              <w:fldChar w:fldCharType="separate"/>
            </w:r>
            <w:r>
              <w:rPr>
                <w:noProof/>
                <w:webHidden/>
              </w:rPr>
              <w:t>8</w:t>
            </w:r>
            <w:r>
              <w:rPr>
                <w:noProof/>
                <w:webHidden/>
              </w:rPr>
              <w:fldChar w:fldCharType="end"/>
            </w:r>
          </w:hyperlink>
        </w:p>
        <w:p w14:paraId="7E48E627" w14:textId="77777777" w:rsidR="0022391C" w:rsidRDefault="0022391C">
          <w:pPr>
            <w:pStyle w:val="TOC1"/>
            <w:tabs>
              <w:tab w:val="left" w:pos="660"/>
              <w:tab w:val="right" w:leader="dot" w:pos="9350"/>
            </w:tabs>
            <w:rPr>
              <w:rFonts w:asciiTheme="minorHAnsi" w:hAnsiTheme="minorHAnsi" w:cstheme="minorBidi"/>
              <w:noProof/>
              <w:sz w:val="22"/>
              <w:szCs w:val="22"/>
              <w:lang w:eastAsia="en-US"/>
            </w:rPr>
          </w:pPr>
          <w:hyperlink w:anchor="_Toc429977450" w:history="1">
            <w:r w:rsidRPr="001F1BD2">
              <w:rPr>
                <w:rStyle w:val="Hyperlink"/>
                <w:noProof/>
              </w:rPr>
              <w:t>4.1</w:t>
            </w:r>
            <w:r>
              <w:rPr>
                <w:rFonts w:asciiTheme="minorHAnsi" w:hAnsiTheme="minorHAnsi" w:cstheme="minorBidi"/>
                <w:noProof/>
                <w:sz w:val="22"/>
                <w:szCs w:val="22"/>
                <w:lang w:eastAsia="en-US"/>
              </w:rPr>
              <w:tab/>
            </w:r>
            <w:r w:rsidRPr="001F1BD2">
              <w:rPr>
                <w:rStyle w:val="Hyperlink"/>
                <w:noProof/>
              </w:rPr>
              <w:t>Eye Safety and Flicker</w:t>
            </w:r>
            <w:r>
              <w:rPr>
                <w:noProof/>
                <w:webHidden/>
              </w:rPr>
              <w:tab/>
            </w:r>
            <w:r>
              <w:rPr>
                <w:noProof/>
                <w:webHidden/>
              </w:rPr>
              <w:fldChar w:fldCharType="begin"/>
            </w:r>
            <w:r>
              <w:rPr>
                <w:noProof/>
                <w:webHidden/>
              </w:rPr>
              <w:instrText xml:space="preserve"> PAGEREF _Toc429977450 \h </w:instrText>
            </w:r>
            <w:r>
              <w:rPr>
                <w:noProof/>
                <w:webHidden/>
              </w:rPr>
            </w:r>
            <w:r>
              <w:rPr>
                <w:noProof/>
                <w:webHidden/>
              </w:rPr>
              <w:fldChar w:fldCharType="separate"/>
            </w:r>
            <w:r>
              <w:rPr>
                <w:noProof/>
                <w:webHidden/>
              </w:rPr>
              <w:t>8</w:t>
            </w:r>
            <w:r>
              <w:rPr>
                <w:noProof/>
                <w:webHidden/>
              </w:rPr>
              <w:fldChar w:fldCharType="end"/>
            </w:r>
          </w:hyperlink>
        </w:p>
        <w:p w14:paraId="4DB26AB7" w14:textId="77777777" w:rsidR="0022391C" w:rsidRDefault="0022391C">
          <w:pPr>
            <w:pStyle w:val="TOC1"/>
            <w:tabs>
              <w:tab w:val="left" w:pos="660"/>
              <w:tab w:val="right" w:leader="dot" w:pos="9350"/>
            </w:tabs>
            <w:rPr>
              <w:rFonts w:asciiTheme="minorHAnsi" w:hAnsiTheme="minorHAnsi" w:cstheme="minorBidi"/>
              <w:noProof/>
              <w:sz w:val="22"/>
              <w:szCs w:val="22"/>
              <w:lang w:eastAsia="en-US"/>
            </w:rPr>
          </w:pPr>
          <w:hyperlink w:anchor="_Toc429977451" w:history="1">
            <w:r w:rsidRPr="001F1BD2">
              <w:rPr>
                <w:rStyle w:val="Hyperlink"/>
                <w:noProof/>
              </w:rPr>
              <w:t>4.2</w:t>
            </w:r>
            <w:r>
              <w:rPr>
                <w:rFonts w:asciiTheme="minorHAnsi" w:hAnsiTheme="minorHAnsi" w:cstheme="minorBidi"/>
                <w:noProof/>
                <w:sz w:val="22"/>
                <w:szCs w:val="22"/>
                <w:lang w:eastAsia="en-US"/>
              </w:rPr>
              <w:tab/>
            </w:r>
            <w:r w:rsidRPr="001F1BD2">
              <w:rPr>
                <w:rStyle w:val="Hyperlink"/>
                <w:noProof/>
              </w:rPr>
              <w:t>Communication Range</w:t>
            </w:r>
            <w:r>
              <w:rPr>
                <w:noProof/>
                <w:webHidden/>
              </w:rPr>
              <w:tab/>
            </w:r>
            <w:r>
              <w:rPr>
                <w:noProof/>
                <w:webHidden/>
              </w:rPr>
              <w:fldChar w:fldCharType="begin"/>
            </w:r>
            <w:r>
              <w:rPr>
                <w:noProof/>
                <w:webHidden/>
              </w:rPr>
              <w:instrText xml:space="preserve"> PAGEREF _Toc429977451 \h </w:instrText>
            </w:r>
            <w:r>
              <w:rPr>
                <w:noProof/>
                <w:webHidden/>
              </w:rPr>
            </w:r>
            <w:r>
              <w:rPr>
                <w:noProof/>
                <w:webHidden/>
              </w:rPr>
              <w:fldChar w:fldCharType="separate"/>
            </w:r>
            <w:r>
              <w:rPr>
                <w:noProof/>
                <w:webHidden/>
              </w:rPr>
              <w:t>8</w:t>
            </w:r>
            <w:r>
              <w:rPr>
                <w:noProof/>
                <w:webHidden/>
              </w:rPr>
              <w:fldChar w:fldCharType="end"/>
            </w:r>
          </w:hyperlink>
        </w:p>
        <w:p w14:paraId="50B4D4C2" w14:textId="77777777" w:rsidR="0022391C" w:rsidRDefault="0022391C">
          <w:pPr>
            <w:pStyle w:val="TOC1"/>
            <w:tabs>
              <w:tab w:val="left" w:pos="660"/>
              <w:tab w:val="right" w:leader="dot" w:pos="9350"/>
            </w:tabs>
            <w:rPr>
              <w:rFonts w:asciiTheme="minorHAnsi" w:hAnsiTheme="minorHAnsi" w:cstheme="minorBidi"/>
              <w:noProof/>
              <w:sz w:val="22"/>
              <w:szCs w:val="22"/>
              <w:lang w:eastAsia="en-US"/>
            </w:rPr>
          </w:pPr>
          <w:hyperlink w:anchor="_Toc429977452" w:history="1">
            <w:r w:rsidRPr="001F1BD2">
              <w:rPr>
                <w:rStyle w:val="Hyperlink"/>
                <w:noProof/>
              </w:rPr>
              <w:t>4.3</w:t>
            </w:r>
            <w:r>
              <w:rPr>
                <w:rFonts w:asciiTheme="minorHAnsi" w:hAnsiTheme="minorHAnsi" w:cstheme="minorBidi"/>
                <w:noProof/>
                <w:sz w:val="22"/>
                <w:szCs w:val="22"/>
                <w:lang w:eastAsia="en-US"/>
              </w:rPr>
              <w:tab/>
            </w:r>
            <w:r w:rsidRPr="001F1BD2">
              <w:rPr>
                <w:rStyle w:val="Hyperlink"/>
                <w:noProof/>
              </w:rPr>
              <w:t>Localization</w:t>
            </w:r>
            <w:r>
              <w:rPr>
                <w:noProof/>
                <w:webHidden/>
              </w:rPr>
              <w:tab/>
            </w:r>
            <w:r>
              <w:rPr>
                <w:noProof/>
                <w:webHidden/>
              </w:rPr>
              <w:fldChar w:fldCharType="begin"/>
            </w:r>
            <w:r>
              <w:rPr>
                <w:noProof/>
                <w:webHidden/>
              </w:rPr>
              <w:instrText xml:space="preserve"> PAGEREF _Toc429977452 \h </w:instrText>
            </w:r>
            <w:r>
              <w:rPr>
                <w:noProof/>
                <w:webHidden/>
              </w:rPr>
            </w:r>
            <w:r>
              <w:rPr>
                <w:noProof/>
                <w:webHidden/>
              </w:rPr>
              <w:fldChar w:fldCharType="separate"/>
            </w:r>
            <w:r>
              <w:rPr>
                <w:noProof/>
                <w:webHidden/>
              </w:rPr>
              <w:t>8</w:t>
            </w:r>
            <w:r>
              <w:rPr>
                <w:noProof/>
                <w:webHidden/>
              </w:rPr>
              <w:fldChar w:fldCharType="end"/>
            </w:r>
          </w:hyperlink>
        </w:p>
        <w:p w14:paraId="4452EDFE" w14:textId="77777777" w:rsidR="0022391C" w:rsidRDefault="0022391C">
          <w:pPr>
            <w:pStyle w:val="TOC1"/>
            <w:tabs>
              <w:tab w:val="left" w:pos="660"/>
              <w:tab w:val="right" w:leader="dot" w:pos="9350"/>
            </w:tabs>
            <w:rPr>
              <w:rFonts w:asciiTheme="minorHAnsi" w:hAnsiTheme="minorHAnsi" w:cstheme="minorBidi"/>
              <w:noProof/>
              <w:sz w:val="22"/>
              <w:szCs w:val="22"/>
              <w:lang w:eastAsia="en-US"/>
            </w:rPr>
          </w:pPr>
          <w:hyperlink w:anchor="_Toc429977453" w:history="1">
            <w:r w:rsidRPr="001F1BD2">
              <w:rPr>
                <w:rStyle w:val="Hyperlink"/>
                <w:noProof/>
              </w:rPr>
              <w:t>4.4</w:t>
            </w:r>
            <w:r>
              <w:rPr>
                <w:rFonts w:asciiTheme="minorHAnsi" w:hAnsiTheme="minorHAnsi" w:cstheme="minorBidi"/>
                <w:noProof/>
                <w:sz w:val="22"/>
                <w:szCs w:val="22"/>
                <w:lang w:eastAsia="en-US"/>
              </w:rPr>
              <w:tab/>
            </w:r>
            <w:r w:rsidRPr="001F1BD2">
              <w:rPr>
                <w:rStyle w:val="Hyperlink"/>
                <w:noProof/>
              </w:rPr>
              <w:t>Image Sensor Communications</w:t>
            </w:r>
            <w:r>
              <w:rPr>
                <w:noProof/>
                <w:webHidden/>
              </w:rPr>
              <w:tab/>
            </w:r>
            <w:r>
              <w:rPr>
                <w:noProof/>
                <w:webHidden/>
              </w:rPr>
              <w:fldChar w:fldCharType="begin"/>
            </w:r>
            <w:r>
              <w:rPr>
                <w:noProof/>
                <w:webHidden/>
              </w:rPr>
              <w:instrText xml:space="preserve"> PAGEREF _Toc429977453 \h </w:instrText>
            </w:r>
            <w:r>
              <w:rPr>
                <w:noProof/>
                <w:webHidden/>
              </w:rPr>
            </w:r>
            <w:r>
              <w:rPr>
                <w:noProof/>
                <w:webHidden/>
              </w:rPr>
              <w:fldChar w:fldCharType="separate"/>
            </w:r>
            <w:r>
              <w:rPr>
                <w:noProof/>
                <w:webHidden/>
              </w:rPr>
              <w:t>8</w:t>
            </w:r>
            <w:r>
              <w:rPr>
                <w:noProof/>
                <w:webHidden/>
              </w:rPr>
              <w:fldChar w:fldCharType="end"/>
            </w:r>
          </w:hyperlink>
        </w:p>
        <w:p w14:paraId="3C81091B"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54" w:history="1">
            <w:r w:rsidRPr="001F1BD2">
              <w:rPr>
                <w:rStyle w:val="Hyperlink"/>
                <w:noProof/>
              </w:rPr>
              <w:t>4.4.1</w:t>
            </w:r>
            <w:r>
              <w:rPr>
                <w:rFonts w:asciiTheme="minorHAnsi" w:hAnsiTheme="minorHAnsi" w:cstheme="minorBidi"/>
                <w:noProof/>
                <w:sz w:val="22"/>
                <w:szCs w:val="22"/>
                <w:lang w:eastAsia="en-US"/>
              </w:rPr>
              <w:tab/>
            </w:r>
            <w:r w:rsidRPr="001F1BD2">
              <w:rPr>
                <w:rStyle w:val="Hyperlink"/>
                <w:noProof/>
              </w:rPr>
              <w:t>Applications/Use cases</w:t>
            </w:r>
            <w:r>
              <w:rPr>
                <w:noProof/>
                <w:webHidden/>
              </w:rPr>
              <w:tab/>
            </w:r>
            <w:r>
              <w:rPr>
                <w:noProof/>
                <w:webHidden/>
              </w:rPr>
              <w:fldChar w:fldCharType="begin"/>
            </w:r>
            <w:r>
              <w:rPr>
                <w:noProof/>
                <w:webHidden/>
              </w:rPr>
              <w:instrText xml:space="preserve"> PAGEREF _Toc429977454 \h </w:instrText>
            </w:r>
            <w:r>
              <w:rPr>
                <w:noProof/>
                <w:webHidden/>
              </w:rPr>
            </w:r>
            <w:r>
              <w:rPr>
                <w:noProof/>
                <w:webHidden/>
              </w:rPr>
              <w:fldChar w:fldCharType="separate"/>
            </w:r>
            <w:r>
              <w:rPr>
                <w:noProof/>
                <w:webHidden/>
              </w:rPr>
              <w:t>8</w:t>
            </w:r>
            <w:r>
              <w:rPr>
                <w:noProof/>
                <w:webHidden/>
              </w:rPr>
              <w:fldChar w:fldCharType="end"/>
            </w:r>
          </w:hyperlink>
        </w:p>
        <w:p w14:paraId="3D4736DD"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55" w:history="1">
            <w:r w:rsidRPr="001F1BD2">
              <w:rPr>
                <w:rStyle w:val="Hyperlink"/>
                <w:noProof/>
              </w:rPr>
              <w:t>4.4.2</w:t>
            </w:r>
            <w:r>
              <w:rPr>
                <w:rFonts w:asciiTheme="minorHAnsi" w:hAnsiTheme="minorHAnsi" w:cstheme="minorBidi"/>
                <w:noProof/>
                <w:sz w:val="22"/>
                <w:szCs w:val="22"/>
                <w:lang w:eastAsia="en-US"/>
              </w:rPr>
              <w:tab/>
            </w:r>
            <w:r w:rsidRPr="001F1BD2">
              <w:rPr>
                <w:rStyle w:val="Hyperlink"/>
                <w:noProof/>
              </w:rPr>
              <w:t>Transmitter</w:t>
            </w:r>
            <w:r>
              <w:rPr>
                <w:noProof/>
                <w:webHidden/>
              </w:rPr>
              <w:tab/>
            </w:r>
            <w:r>
              <w:rPr>
                <w:noProof/>
                <w:webHidden/>
              </w:rPr>
              <w:fldChar w:fldCharType="begin"/>
            </w:r>
            <w:r>
              <w:rPr>
                <w:noProof/>
                <w:webHidden/>
              </w:rPr>
              <w:instrText xml:space="preserve"> PAGEREF _Toc429977455 \h </w:instrText>
            </w:r>
            <w:r>
              <w:rPr>
                <w:noProof/>
                <w:webHidden/>
              </w:rPr>
            </w:r>
            <w:r>
              <w:rPr>
                <w:noProof/>
                <w:webHidden/>
              </w:rPr>
              <w:fldChar w:fldCharType="separate"/>
            </w:r>
            <w:r>
              <w:rPr>
                <w:noProof/>
                <w:webHidden/>
              </w:rPr>
              <w:t>12</w:t>
            </w:r>
            <w:r>
              <w:rPr>
                <w:noProof/>
                <w:webHidden/>
              </w:rPr>
              <w:fldChar w:fldCharType="end"/>
            </w:r>
          </w:hyperlink>
        </w:p>
        <w:p w14:paraId="70107EE5"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56" w:history="1">
            <w:r w:rsidRPr="001F1BD2">
              <w:rPr>
                <w:rStyle w:val="Hyperlink"/>
                <w:noProof/>
              </w:rPr>
              <w:t>4.4.3</w:t>
            </w:r>
            <w:r>
              <w:rPr>
                <w:rFonts w:asciiTheme="minorHAnsi" w:hAnsiTheme="minorHAnsi" w:cstheme="minorBidi"/>
                <w:noProof/>
                <w:sz w:val="22"/>
                <w:szCs w:val="22"/>
                <w:lang w:eastAsia="en-US"/>
              </w:rPr>
              <w:tab/>
            </w:r>
            <w:r w:rsidRPr="001F1BD2">
              <w:rPr>
                <w:rStyle w:val="Hyperlink"/>
                <w:noProof/>
              </w:rPr>
              <w:t>Receiver</w:t>
            </w:r>
            <w:r>
              <w:rPr>
                <w:noProof/>
                <w:webHidden/>
              </w:rPr>
              <w:tab/>
            </w:r>
            <w:r>
              <w:rPr>
                <w:noProof/>
                <w:webHidden/>
              </w:rPr>
              <w:fldChar w:fldCharType="begin"/>
            </w:r>
            <w:r>
              <w:rPr>
                <w:noProof/>
                <w:webHidden/>
              </w:rPr>
              <w:instrText xml:space="preserve"> PAGEREF _Toc429977456 \h </w:instrText>
            </w:r>
            <w:r>
              <w:rPr>
                <w:noProof/>
                <w:webHidden/>
              </w:rPr>
            </w:r>
            <w:r>
              <w:rPr>
                <w:noProof/>
                <w:webHidden/>
              </w:rPr>
              <w:fldChar w:fldCharType="separate"/>
            </w:r>
            <w:r>
              <w:rPr>
                <w:noProof/>
                <w:webHidden/>
              </w:rPr>
              <w:t>13</w:t>
            </w:r>
            <w:r>
              <w:rPr>
                <w:noProof/>
                <w:webHidden/>
              </w:rPr>
              <w:fldChar w:fldCharType="end"/>
            </w:r>
          </w:hyperlink>
        </w:p>
        <w:p w14:paraId="43E10363"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57" w:history="1">
            <w:r w:rsidRPr="001F1BD2">
              <w:rPr>
                <w:rStyle w:val="Hyperlink"/>
                <w:noProof/>
              </w:rPr>
              <w:t>4.4.4</w:t>
            </w:r>
            <w:r>
              <w:rPr>
                <w:rFonts w:asciiTheme="minorHAnsi" w:hAnsiTheme="minorHAnsi" w:cstheme="minorBidi"/>
                <w:noProof/>
                <w:sz w:val="22"/>
                <w:szCs w:val="22"/>
                <w:lang w:eastAsia="en-US"/>
              </w:rPr>
              <w:tab/>
            </w:r>
            <w:r w:rsidRPr="001F1BD2">
              <w:rPr>
                <w:rStyle w:val="Hyperlink"/>
                <w:noProof/>
              </w:rPr>
              <w:t>Carrier Wavelength</w:t>
            </w:r>
            <w:r>
              <w:rPr>
                <w:noProof/>
                <w:webHidden/>
              </w:rPr>
              <w:tab/>
            </w:r>
            <w:r>
              <w:rPr>
                <w:noProof/>
                <w:webHidden/>
              </w:rPr>
              <w:fldChar w:fldCharType="begin"/>
            </w:r>
            <w:r>
              <w:rPr>
                <w:noProof/>
                <w:webHidden/>
              </w:rPr>
              <w:instrText xml:space="preserve"> PAGEREF _Toc429977457 \h </w:instrText>
            </w:r>
            <w:r>
              <w:rPr>
                <w:noProof/>
                <w:webHidden/>
              </w:rPr>
            </w:r>
            <w:r>
              <w:rPr>
                <w:noProof/>
                <w:webHidden/>
              </w:rPr>
              <w:fldChar w:fldCharType="separate"/>
            </w:r>
            <w:r>
              <w:rPr>
                <w:noProof/>
                <w:webHidden/>
              </w:rPr>
              <w:t>13</w:t>
            </w:r>
            <w:r>
              <w:rPr>
                <w:noProof/>
                <w:webHidden/>
              </w:rPr>
              <w:fldChar w:fldCharType="end"/>
            </w:r>
          </w:hyperlink>
        </w:p>
        <w:p w14:paraId="2A4BD1E5"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58" w:history="1">
            <w:r w:rsidRPr="001F1BD2">
              <w:rPr>
                <w:rStyle w:val="Hyperlink"/>
                <w:noProof/>
              </w:rPr>
              <w:t>4.4.5</w:t>
            </w:r>
            <w:r>
              <w:rPr>
                <w:rFonts w:asciiTheme="minorHAnsi" w:hAnsiTheme="minorHAnsi" w:cstheme="minorBidi"/>
                <w:noProof/>
                <w:sz w:val="22"/>
                <w:szCs w:val="22"/>
                <w:lang w:eastAsia="en-US"/>
              </w:rPr>
              <w:tab/>
            </w:r>
            <w:r w:rsidRPr="001F1BD2">
              <w:rPr>
                <w:rStyle w:val="Hyperlink"/>
                <w:noProof/>
              </w:rPr>
              <w:t>Transfer mode</w:t>
            </w:r>
            <w:r>
              <w:rPr>
                <w:noProof/>
                <w:webHidden/>
              </w:rPr>
              <w:tab/>
            </w:r>
            <w:r>
              <w:rPr>
                <w:noProof/>
                <w:webHidden/>
              </w:rPr>
              <w:fldChar w:fldCharType="begin"/>
            </w:r>
            <w:r>
              <w:rPr>
                <w:noProof/>
                <w:webHidden/>
              </w:rPr>
              <w:instrText xml:space="preserve"> PAGEREF _Toc429977458 \h </w:instrText>
            </w:r>
            <w:r>
              <w:rPr>
                <w:noProof/>
                <w:webHidden/>
              </w:rPr>
            </w:r>
            <w:r>
              <w:rPr>
                <w:noProof/>
                <w:webHidden/>
              </w:rPr>
              <w:fldChar w:fldCharType="separate"/>
            </w:r>
            <w:r>
              <w:rPr>
                <w:noProof/>
                <w:webHidden/>
              </w:rPr>
              <w:t>14</w:t>
            </w:r>
            <w:r>
              <w:rPr>
                <w:noProof/>
                <w:webHidden/>
              </w:rPr>
              <w:fldChar w:fldCharType="end"/>
            </w:r>
          </w:hyperlink>
        </w:p>
        <w:p w14:paraId="39C00B5E"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59" w:history="1">
            <w:r w:rsidRPr="001F1BD2">
              <w:rPr>
                <w:rStyle w:val="Hyperlink"/>
                <w:noProof/>
              </w:rPr>
              <w:t>4.4.6</w:t>
            </w:r>
            <w:r>
              <w:rPr>
                <w:rFonts w:asciiTheme="minorHAnsi" w:hAnsiTheme="minorHAnsi" w:cstheme="minorBidi"/>
                <w:noProof/>
                <w:sz w:val="22"/>
                <w:szCs w:val="22"/>
                <w:lang w:eastAsia="en-US"/>
              </w:rPr>
              <w:tab/>
            </w:r>
            <w:r w:rsidRPr="001F1BD2">
              <w:rPr>
                <w:rStyle w:val="Hyperlink"/>
                <w:noProof/>
              </w:rPr>
              <w:t>Dimming Control</w:t>
            </w:r>
            <w:r>
              <w:rPr>
                <w:noProof/>
                <w:webHidden/>
              </w:rPr>
              <w:tab/>
            </w:r>
            <w:r>
              <w:rPr>
                <w:noProof/>
                <w:webHidden/>
              </w:rPr>
              <w:fldChar w:fldCharType="begin"/>
            </w:r>
            <w:r>
              <w:rPr>
                <w:noProof/>
                <w:webHidden/>
              </w:rPr>
              <w:instrText xml:space="preserve"> PAGEREF _Toc429977459 \h </w:instrText>
            </w:r>
            <w:r>
              <w:rPr>
                <w:noProof/>
                <w:webHidden/>
              </w:rPr>
            </w:r>
            <w:r>
              <w:rPr>
                <w:noProof/>
                <w:webHidden/>
              </w:rPr>
              <w:fldChar w:fldCharType="separate"/>
            </w:r>
            <w:r>
              <w:rPr>
                <w:noProof/>
                <w:webHidden/>
              </w:rPr>
              <w:t>14</w:t>
            </w:r>
            <w:r>
              <w:rPr>
                <w:noProof/>
                <w:webHidden/>
              </w:rPr>
              <w:fldChar w:fldCharType="end"/>
            </w:r>
          </w:hyperlink>
        </w:p>
        <w:p w14:paraId="1780F270"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0" w:history="1">
            <w:r w:rsidRPr="001F1BD2">
              <w:rPr>
                <w:rStyle w:val="Hyperlink"/>
                <w:noProof/>
              </w:rPr>
              <w:t>4.4.7</w:t>
            </w:r>
            <w:r>
              <w:rPr>
                <w:rFonts w:asciiTheme="minorHAnsi" w:hAnsiTheme="minorHAnsi" w:cstheme="minorBidi"/>
                <w:noProof/>
                <w:sz w:val="22"/>
                <w:szCs w:val="22"/>
                <w:lang w:eastAsia="en-US"/>
              </w:rPr>
              <w:tab/>
            </w:r>
            <w:r w:rsidRPr="001F1BD2">
              <w:rPr>
                <w:rStyle w:val="Hyperlink"/>
                <w:noProof/>
              </w:rPr>
              <w:t>Power Consumption Control</w:t>
            </w:r>
            <w:r>
              <w:rPr>
                <w:noProof/>
                <w:webHidden/>
              </w:rPr>
              <w:tab/>
            </w:r>
            <w:r>
              <w:rPr>
                <w:noProof/>
                <w:webHidden/>
              </w:rPr>
              <w:fldChar w:fldCharType="begin"/>
            </w:r>
            <w:r>
              <w:rPr>
                <w:noProof/>
                <w:webHidden/>
              </w:rPr>
              <w:instrText xml:space="preserve"> PAGEREF _Toc429977460 \h </w:instrText>
            </w:r>
            <w:r>
              <w:rPr>
                <w:noProof/>
                <w:webHidden/>
              </w:rPr>
            </w:r>
            <w:r>
              <w:rPr>
                <w:noProof/>
                <w:webHidden/>
              </w:rPr>
              <w:fldChar w:fldCharType="separate"/>
            </w:r>
            <w:r>
              <w:rPr>
                <w:noProof/>
                <w:webHidden/>
              </w:rPr>
              <w:t>14</w:t>
            </w:r>
            <w:r>
              <w:rPr>
                <w:noProof/>
                <w:webHidden/>
              </w:rPr>
              <w:fldChar w:fldCharType="end"/>
            </w:r>
          </w:hyperlink>
        </w:p>
        <w:p w14:paraId="48E16BA2"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1" w:history="1">
            <w:r w:rsidRPr="001F1BD2">
              <w:rPr>
                <w:rStyle w:val="Hyperlink"/>
                <w:noProof/>
              </w:rPr>
              <w:t>4.4.8</w:t>
            </w:r>
            <w:r>
              <w:rPr>
                <w:rFonts w:asciiTheme="minorHAnsi" w:hAnsiTheme="minorHAnsi" w:cstheme="minorBidi"/>
                <w:noProof/>
                <w:sz w:val="22"/>
                <w:szCs w:val="22"/>
                <w:lang w:eastAsia="en-US"/>
              </w:rPr>
              <w:tab/>
            </w:r>
            <w:r w:rsidRPr="001F1BD2">
              <w:rPr>
                <w:rStyle w:val="Hyperlink"/>
                <w:noProof/>
              </w:rPr>
              <w:t>Coexistence with Ambient Light</w:t>
            </w:r>
            <w:r>
              <w:rPr>
                <w:noProof/>
                <w:webHidden/>
              </w:rPr>
              <w:tab/>
            </w:r>
            <w:r>
              <w:rPr>
                <w:noProof/>
                <w:webHidden/>
              </w:rPr>
              <w:fldChar w:fldCharType="begin"/>
            </w:r>
            <w:r>
              <w:rPr>
                <w:noProof/>
                <w:webHidden/>
              </w:rPr>
              <w:instrText xml:space="preserve"> PAGEREF _Toc429977461 \h </w:instrText>
            </w:r>
            <w:r>
              <w:rPr>
                <w:noProof/>
                <w:webHidden/>
              </w:rPr>
            </w:r>
            <w:r>
              <w:rPr>
                <w:noProof/>
                <w:webHidden/>
              </w:rPr>
              <w:fldChar w:fldCharType="separate"/>
            </w:r>
            <w:r>
              <w:rPr>
                <w:noProof/>
                <w:webHidden/>
              </w:rPr>
              <w:t>14</w:t>
            </w:r>
            <w:r>
              <w:rPr>
                <w:noProof/>
                <w:webHidden/>
              </w:rPr>
              <w:fldChar w:fldCharType="end"/>
            </w:r>
          </w:hyperlink>
        </w:p>
        <w:p w14:paraId="0AEB017E"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2" w:history="1">
            <w:r w:rsidRPr="001F1BD2">
              <w:rPr>
                <w:rStyle w:val="Hyperlink"/>
                <w:noProof/>
              </w:rPr>
              <w:t>4.4.9</w:t>
            </w:r>
            <w:r>
              <w:rPr>
                <w:rFonts w:asciiTheme="minorHAnsi" w:hAnsiTheme="minorHAnsi" w:cstheme="minorBidi"/>
                <w:noProof/>
                <w:sz w:val="22"/>
                <w:szCs w:val="22"/>
                <w:lang w:eastAsia="en-US"/>
              </w:rPr>
              <w:tab/>
            </w:r>
            <w:r w:rsidRPr="001F1BD2">
              <w:rPr>
                <w:rStyle w:val="Hyperlink"/>
                <w:noProof/>
              </w:rPr>
              <w:t>Coexistence with Other Lighting Systems</w:t>
            </w:r>
            <w:r>
              <w:rPr>
                <w:noProof/>
                <w:webHidden/>
              </w:rPr>
              <w:tab/>
            </w:r>
            <w:r>
              <w:rPr>
                <w:noProof/>
                <w:webHidden/>
              </w:rPr>
              <w:fldChar w:fldCharType="begin"/>
            </w:r>
            <w:r>
              <w:rPr>
                <w:noProof/>
                <w:webHidden/>
              </w:rPr>
              <w:instrText xml:space="preserve"> PAGEREF _Toc429977462 \h </w:instrText>
            </w:r>
            <w:r>
              <w:rPr>
                <w:noProof/>
                <w:webHidden/>
              </w:rPr>
            </w:r>
            <w:r>
              <w:rPr>
                <w:noProof/>
                <w:webHidden/>
              </w:rPr>
              <w:fldChar w:fldCharType="separate"/>
            </w:r>
            <w:r>
              <w:rPr>
                <w:noProof/>
                <w:webHidden/>
              </w:rPr>
              <w:t>14</w:t>
            </w:r>
            <w:r>
              <w:rPr>
                <w:noProof/>
                <w:webHidden/>
              </w:rPr>
              <w:fldChar w:fldCharType="end"/>
            </w:r>
          </w:hyperlink>
        </w:p>
        <w:p w14:paraId="74A4F7DE"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3" w:history="1">
            <w:r w:rsidRPr="001F1BD2">
              <w:rPr>
                <w:rStyle w:val="Hyperlink"/>
                <w:noProof/>
              </w:rPr>
              <w:t>4.4.10</w:t>
            </w:r>
            <w:r>
              <w:rPr>
                <w:rFonts w:asciiTheme="minorHAnsi" w:hAnsiTheme="minorHAnsi" w:cstheme="minorBidi"/>
                <w:noProof/>
                <w:sz w:val="22"/>
                <w:szCs w:val="22"/>
                <w:lang w:eastAsia="en-US"/>
              </w:rPr>
              <w:tab/>
            </w:r>
            <w:r w:rsidRPr="001F1BD2">
              <w:rPr>
                <w:rStyle w:val="Hyperlink"/>
                <w:noProof/>
              </w:rPr>
              <w:t>Simultaneous Communication with Multiple Transmitters</w:t>
            </w:r>
            <w:r>
              <w:rPr>
                <w:noProof/>
                <w:webHidden/>
              </w:rPr>
              <w:tab/>
            </w:r>
            <w:r>
              <w:rPr>
                <w:noProof/>
                <w:webHidden/>
              </w:rPr>
              <w:fldChar w:fldCharType="begin"/>
            </w:r>
            <w:r>
              <w:rPr>
                <w:noProof/>
                <w:webHidden/>
              </w:rPr>
              <w:instrText xml:space="preserve"> PAGEREF _Toc429977463 \h </w:instrText>
            </w:r>
            <w:r>
              <w:rPr>
                <w:noProof/>
                <w:webHidden/>
              </w:rPr>
            </w:r>
            <w:r>
              <w:rPr>
                <w:noProof/>
                <w:webHidden/>
              </w:rPr>
              <w:fldChar w:fldCharType="separate"/>
            </w:r>
            <w:r>
              <w:rPr>
                <w:noProof/>
                <w:webHidden/>
              </w:rPr>
              <w:t>15</w:t>
            </w:r>
            <w:r>
              <w:rPr>
                <w:noProof/>
                <w:webHidden/>
              </w:rPr>
              <w:fldChar w:fldCharType="end"/>
            </w:r>
          </w:hyperlink>
        </w:p>
        <w:p w14:paraId="77C5E938"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4" w:history="1">
            <w:r w:rsidRPr="001F1BD2">
              <w:rPr>
                <w:rStyle w:val="Hyperlink"/>
                <w:noProof/>
              </w:rPr>
              <w:t>4.4.11</w:t>
            </w:r>
            <w:r>
              <w:rPr>
                <w:rFonts w:asciiTheme="minorHAnsi" w:hAnsiTheme="minorHAnsi" w:cstheme="minorBidi"/>
                <w:noProof/>
                <w:sz w:val="22"/>
                <w:szCs w:val="22"/>
                <w:lang w:eastAsia="en-US"/>
              </w:rPr>
              <w:tab/>
            </w:r>
            <w:r w:rsidRPr="001F1BD2">
              <w:rPr>
                <w:rStyle w:val="Hyperlink"/>
                <w:noProof/>
              </w:rPr>
              <w:t>Simultaneous Communication with Multiple Receivers</w:t>
            </w:r>
            <w:r>
              <w:rPr>
                <w:noProof/>
                <w:webHidden/>
              </w:rPr>
              <w:tab/>
            </w:r>
            <w:r>
              <w:rPr>
                <w:noProof/>
                <w:webHidden/>
              </w:rPr>
              <w:fldChar w:fldCharType="begin"/>
            </w:r>
            <w:r>
              <w:rPr>
                <w:noProof/>
                <w:webHidden/>
              </w:rPr>
              <w:instrText xml:space="preserve"> PAGEREF _Toc429977464 \h </w:instrText>
            </w:r>
            <w:r>
              <w:rPr>
                <w:noProof/>
                <w:webHidden/>
              </w:rPr>
            </w:r>
            <w:r>
              <w:rPr>
                <w:noProof/>
                <w:webHidden/>
              </w:rPr>
              <w:fldChar w:fldCharType="separate"/>
            </w:r>
            <w:r>
              <w:rPr>
                <w:noProof/>
                <w:webHidden/>
              </w:rPr>
              <w:t>15</w:t>
            </w:r>
            <w:r>
              <w:rPr>
                <w:noProof/>
                <w:webHidden/>
              </w:rPr>
              <w:fldChar w:fldCharType="end"/>
            </w:r>
          </w:hyperlink>
        </w:p>
        <w:p w14:paraId="7E9106FF"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5" w:history="1">
            <w:r w:rsidRPr="001F1BD2">
              <w:rPr>
                <w:rStyle w:val="Hyperlink"/>
                <w:noProof/>
              </w:rPr>
              <w:t>4.4.12</w:t>
            </w:r>
            <w:r>
              <w:rPr>
                <w:rFonts w:asciiTheme="minorHAnsi" w:hAnsiTheme="minorHAnsi" w:cstheme="minorBidi"/>
                <w:noProof/>
                <w:sz w:val="22"/>
                <w:szCs w:val="22"/>
                <w:lang w:eastAsia="en-US"/>
              </w:rPr>
              <w:tab/>
            </w:r>
            <w:r w:rsidRPr="001F1BD2">
              <w:rPr>
                <w:rStyle w:val="Hyperlink"/>
                <w:noProof/>
              </w:rPr>
              <w:t>Data Frame Consistency</w:t>
            </w:r>
            <w:r>
              <w:rPr>
                <w:noProof/>
                <w:webHidden/>
              </w:rPr>
              <w:tab/>
            </w:r>
            <w:r>
              <w:rPr>
                <w:noProof/>
                <w:webHidden/>
              </w:rPr>
              <w:fldChar w:fldCharType="begin"/>
            </w:r>
            <w:r>
              <w:rPr>
                <w:noProof/>
                <w:webHidden/>
              </w:rPr>
              <w:instrText xml:space="preserve"> PAGEREF _Toc429977465 \h </w:instrText>
            </w:r>
            <w:r>
              <w:rPr>
                <w:noProof/>
                <w:webHidden/>
              </w:rPr>
            </w:r>
            <w:r>
              <w:rPr>
                <w:noProof/>
                <w:webHidden/>
              </w:rPr>
              <w:fldChar w:fldCharType="separate"/>
            </w:r>
            <w:r>
              <w:rPr>
                <w:noProof/>
                <w:webHidden/>
              </w:rPr>
              <w:t>15</w:t>
            </w:r>
            <w:r>
              <w:rPr>
                <w:noProof/>
                <w:webHidden/>
              </w:rPr>
              <w:fldChar w:fldCharType="end"/>
            </w:r>
          </w:hyperlink>
        </w:p>
        <w:p w14:paraId="1CC65601"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6" w:history="1">
            <w:r w:rsidRPr="001F1BD2">
              <w:rPr>
                <w:rStyle w:val="Hyperlink"/>
                <w:noProof/>
              </w:rPr>
              <w:t>4.4.13</w:t>
            </w:r>
            <w:r>
              <w:rPr>
                <w:rFonts w:asciiTheme="minorHAnsi" w:hAnsiTheme="minorHAnsi" w:cstheme="minorBidi"/>
                <w:noProof/>
                <w:sz w:val="22"/>
                <w:szCs w:val="22"/>
                <w:lang w:eastAsia="en-US"/>
              </w:rPr>
              <w:tab/>
            </w:r>
            <w:r w:rsidRPr="001F1BD2">
              <w:rPr>
                <w:rStyle w:val="Hyperlink"/>
                <w:noProof/>
              </w:rPr>
              <w:t>Nearly point image data source</w:t>
            </w:r>
            <w:r>
              <w:rPr>
                <w:noProof/>
                <w:webHidden/>
              </w:rPr>
              <w:tab/>
            </w:r>
            <w:r>
              <w:rPr>
                <w:noProof/>
                <w:webHidden/>
              </w:rPr>
              <w:fldChar w:fldCharType="begin"/>
            </w:r>
            <w:r>
              <w:rPr>
                <w:noProof/>
                <w:webHidden/>
              </w:rPr>
              <w:instrText xml:space="preserve"> PAGEREF _Toc429977466 \h </w:instrText>
            </w:r>
            <w:r>
              <w:rPr>
                <w:noProof/>
                <w:webHidden/>
              </w:rPr>
            </w:r>
            <w:r>
              <w:rPr>
                <w:noProof/>
                <w:webHidden/>
              </w:rPr>
              <w:fldChar w:fldCharType="separate"/>
            </w:r>
            <w:r>
              <w:rPr>
                <w:noProof/>
                <w:webHidden/>
              </w:rPr>
              <w:t>16</w:t>
            </w:r>
            <w:r>
              <w:rPr>
                <w:noProof/>
                <w:webHidden/>
              </w:rPr>
              <w:fldChar w:fldCharType="end"/>
            </w:r>
          </w:hyperlink>
        </w:p>
        <w:p w14:paraId="7FDE3775"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7" w:history="1">
            <w:r w:rsidRPr="001F1BD2">
              <w:rPr>
                <w:rStyle w:val="Hyperlink"/>
                <w:noProof/>
              </w:rPr>
              <w:t>4.4.14</w:t>
            </w:r>
            <w:r>
              <w:rPr>
                <w:rFonts w:asciiTheme="minorHAnsi" w:hAnsiTheme="minorHAnsi" w:cstheme="minorBidi"/>
                <w:noProof/>
                <w:sz w:val="22"/>
                <w:szCs w:val="22"/>
                <w:lang w:eastAsia="en-US"/>
              </w:rPr>
              <w:tab/>
            </w:r>
            <w:r w:rsidRPr="001F1BD2">
              <w:rPr>
                <w:rStyle w:val="Hyperlink"/>
                <w:noProof/>
              </w:rPr>
              <w:t>Identification of modulated light sources</w:t>
            </w:r>
            <w:r>
              <w:rPr>
                <w:noProof/>
                <w:webHidden/>
              </w:rPr>
              <w:tab/>
            </w:r>
            <w:r>
              <w:rPr>
                <w:noProof/>
                <w:webHidden/>
              </w:rPr>
              <w:fldChar w:fldCharType="begin"/>
            </w:r>
            <w:r>
              <w:rPr>
                <w:noProof/>
                <w:webHidden/>
              </w:rPr>
              <w:instrText xml:space="preserve"> PAGEREF _Toc429977467 \h </w:instrText>
            </w:r>
            <w:r>
              <w:rPr>
                <w:noProof/>
                <w:webHidden/>
              </w:rPr>
            </w:r>
            <w:r>
              <w:rPr>
                <w:noProof/>
                <w:webHidden/>
              </w:rPr>
              <w:fldChar w:fldCharType="separate"/>
            </w:r>
            <w:r>
              <w:rPr>
                <w:noProof/>
                <w:webHidden/>
              </w:rPr>
              <w:t>16</w:t>
            </w:r>
            <w:r>
              <w:rPr>
                <w:noProof/>
                <w:webHidden/>
              </w:rPr>
              <w:fldChar w:fldCharType="end"/>
            </w:r>
          </w:hyperlink>
        </w:p>
        <w:p w14:paraId="0B026E35"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8" w:history="1">
            <w:r w:rsidRPr="001F1BD2">
              <w:rPr>
                <w:rStyle w:val="Hyperlink"/>
                <w:noProof/>
              </w:rPr>
              <w:t>4.4.15</w:t>
            </w:r>
            <w:r>
              <w:rPr>
                <w:rFonts w:asciiTheme="minorHAnsi" w:hAnsiTheme="minorHAnsi" w:cstheme="minorBidi"/>
                <w:noProof/>
                <w:sz w:val="22"/>
                <w:szCs w:val="22"/>
                <w:lang w:eastAsia="en-US"/>
              </w:rPr>
              <w:tab/>
            </w:r>
            <w:r w:rsidRPr="001F1BD2">
              <w:rPr>
                <w:rStyle w:val="Hyperlink"/>
                <w:noProof/>
              </w:rPr>
              <w:t>Low overhead repetitive transmission</w:t>
            </w:r>
            <w:r>
              <w:rPr>
                <w:noProof/>
                <w:webHidden/>
              </w:rPr>
              <w:tab/>
            </w:r>
            <w:r>
              <w:rPr>
                <w:noProof/>
                <w:webHidden/>
              </w:rPr>
              <w:fldChar w:fldCharType="begin"/>
            </w:r>
            <w:r>
              <w:rPr>
                <w:noProof/>
                <w:webHidden/>
              </w:rPr>
              <w:instrText xml:space="preserve"> PAGEREF _Toc429977468 \h </w:instrText>
            </w:r>
            <w:r>
              <w:rPr>
                <w:noProof/>
                <w:webHidden/>
              </w:rPr>
            </w:r>
            <w:r>
              <w:rPr>
                <w:noProof/>
                <w:webHidden/>
              </w:rPr>
              <w:fldChar w:fldCharType="separate"/>
            </w:r>
            <w:r>
              <w:rPr>
                <w:noProof/>
                <w:webHidden/>
              </w:rPr>
              <w:t>17</w:t>
            </w:r>
            <w:r>
              <w:rPr>
                <w:noProof/>
                <w:webHidden/>
              </w:rPr>
              <w:fldChar w:fldCharType="end"/>
            </w:r>
          </w:hyperlink>
        </w:p>
        <w:p w14:paraId="774A8D8A"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69" w:history="1">
            <w:r w:rsidRPr="001F1BD2">
              <w:rPr>
                <w:rStyle w:val="Hyperlink"/>
                <w:noProof/>
              </w:rPr>
              <w:t>4.4.16</w:t>
            </w:r>
            <w:r>
              <w:rPr>
                <w:rFonts w:asciiTheme="minorHAnsi" w:hAnsiTheme="minorHAnsi" w:cstheme="minorBidi"/>
                <w:noProof/>
                <w:sz w:val="22"/>
                <w:szCs w:val="22"/>
                <w:lang w:eastAsia="en-US"/>
              </w:rPr>
              <w:tab/>
            </w:r>
            <w:r w:rsidRPr="001F1BD2">
              <w:rPr>
                <w:rStyle w:val="Hyperlink"/>
                <w:noProof/>
              </w:rPr>
              <w:t>Image Sensor Compatibility</w:t>
            </w:r>
            <w:r>
              <w:rPr>
                <w:noProof/>
                <w:webHidden/>
              </w:rPr>
              <w:tab/>
            </w:r>
            <w:r>
              <w:rPr>
                <w:noProof/>
                <w:webHidden/>
              </w:rPr>
              <w:fldChar w:fldCharType="begin"/>
            </w:r>
            <w:r>
              <w:rPr>
                <w:noProof/>
                <w:webHidden/>
              </w:rPr>
              <w:instrText xml:space="preserve"> PAGEREF _Toc429977469 \h </w:instrText>
            </w:r>
            <w:r>
              <w:rPr>
                <w:noProof/>
                <w:webHidden/>
              </w:rPr>
            </w:r>
            <w:r>
              <w:rPr>
                <w:noProof/>
                <w:webHidden/>
              </w:rPr>
              <w:fldChar w:fldCharType="separate"/>
            </w:r>
            <w:r>
              <w:rPr>
                <w:noProof/>
                <w:webHidden/>
              </w:rPr>
              <w:t>17</w:t>
            </w:r>
            <w:r>
              <w:rPr>
                <w:noProof/>
                <w:webHidden/>
              </w:rPr>
              <w:fldChar w:fldCharType="end"/>
            </w:r>
          </w:hyperlink>
        </w:p>
        <w:p w14:paraId="0224E05F" w14:textId="77777777" w:rsidR="0022391C" w:rsidRDefault="0022391C">
          <w:pPr>
            <w:pStyle w:val="TOC1"/>
            <w:tabs>
              <w:tab w:val="left" w:pos="660"/>
              <w:tab w:val="right" w:leader="dot" w:pos="9350"/>
            </w:tabs>
            <w:rPr>
              <w:rFonts w:asciiTheme="minorHAnsi" w:hAnsiTheme="minorHAnsi" w:cstheme="minorBidi"/>
              <w:noProof/>
              <w:sz w:val="22"/>
              <w:szCs w:val="22"/>
              <w:lang w:eastAsia="en-US"/>
            </w:rPr>
          </w:pPr>
          <w:hyperlink w:anchor="_Toc429977470" w:history="1">
            <w:r w:rsidRPr="001F1BD2">
              <w:rPr>
                <w:rStyle w:val="Hyperlink"/>
                <w:noProof/>
              </w:rPr>
              <w:t>4.5</w:t>
            </w:r>
            <w:r>
              <w:rPr>
                <w:rFonts w:asciiTheme="minorHAnsi" w:hAnsiTheme="minorHAnsi" w:cstheme="minorBidi"/>
                <w:noProof/>
                <w:sz w:val="22"/>
                <w:szCs w:val="22"/>
                <w:lang w:eastAsia="en-US"/>
              </w:rPr>
              <w:tab/>
            </w:r>
            <w:r w:rsidRPr="001F1BD2">
              <w:rPr>
                <w:rStyle w:val="Hyperlink"/>
                <w:noProof/>
              </w:rPr>
              <w:t>High Rate PD Communications</w:t>
            </w:r>
            <w:r>
              <w:rPr>
                <w:noProof/>
                <w:webHidden/>
              </w:rPr>
              <w:tab/>
            </w:r>
            <w:r>
              <w:rPr>
                <w:noProof/>
                <w:webHidden/>
              </w:rPr>
              <w:fldChar w:fldCharType="begin"/>
            </w:r>
            <w:r>
              <w:rPr>
                <w:noProof/>
                <w:webHidden/>
              </w:rPr>
              <w:instrText xml:space="preserve"> PAGEREF _Toc429977470 \h </w:instrText>
            </w:r>
            <w:r>
              <w:rPr>
                <w:noProof/>
                <w:webHidden/>
              </w:rPr>
            </w:r>
            <w:r>
              <w:rPr>
                <w:noProof/>
                <w:webHidden/>
              </w:rPr>
              <w:fldChar w:fldCharType="separate"/>
            </w:r>
            <w:r>
              <w:rPr>
                <w:noProof/>
                <w:webHidden/>
              </w:rPr>
              <w:t>17</w:t>
            </w:r>
            <w:r>
              <w:rPr>
                <w:noProof/>
                <w:webHidden/>
              </w:rPr>
              <w:fldChar w:fldCharType="end"/>
            </w:r>
          </w:hyperlink>
        </w:p>
        <w:p w14:paraId="5BC04C17"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1" w:history="1">
            <w:r w:rsidRPr="001F1BD2">
              <w:rPr>
                <w:rStyle w:val="Hyperlink"/>
                <w:noProof/>
              </w:rPr>
              <w:t>4.5.1</w:t>
            </w:r>
            <w:r>
              <w:rPr>
                <w:rFonts w:asciiTheme="minorHAnsi" w:hAnsiTheme="minorHAnsi" w:cstheme="minorBidi"/>
                <w:noProof/>
                <w:sz w:val="22"/>
                <w:szCs w:val="22"/>
                <w:lang w:eastAsia="en-US"/>
              </w:rPr>
              <w:tab/>
            </w:r>
            <w:r w:rsidRPr="001F1BD2">
              <w:rPr>
                <w:rStyle w:val="Hyperlink"/>
                <w:noProof/>
              </w:rPr>
              <w:t>Applications/Use cases</w:t>
            </w:r>
            <w:r>
              <w:rPr>
                <w:noProof/>
                <w:webHidden/>
              </w:rPr>
              <w:tab/>
            </w:r>
            <w:r>
              <w:rPr>
                <w:noProof/>
                <w:webHidden/>
              </w:rPr>
              <w:fldChar w:fldCharType="begin"/>
            </w:r>
            <w:r>
              <w:rPr>
                <w:noProof/>
                <w:webHidden/>
              </w:rPr>
              <w:instrText xml:space="preserve"> PAGEREF _Toc429977471 \h </w:instrText>
            </w:r>
            <w:r>
              <w:rPr>
                <w:noProof/>
                <w:webHidden/>
              </w:rPr>
            </w:r>
            <w:r>
              <w:rPr>
                <w:noProof/>
                <w:webHidden/>
              </w:rPr>
              <w:fldChar w:fldCharType="separate"/>
            </w:r>
            <w:r>
              <w:rPr>
                <w:noProof/>
                <w:webHidden/>
              </w:rPr>
              <w:t>17</w:t>
            </w:r>
            <w:r>
              <w:rPr>
                <w:noProof/>
                <w:webHidden/>
              </w:rPr>
              <w:fldChar w:fldCharType="end"/>
            </w:r>
          </w:hyperlink>
        </w:p>
        <w:p w14:paraId="7B33F54E"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2" w:history="1">
            <w:r w:rsidRPr="001F1BD2">
              <w:rPr>
                <w:rStyle w:val="Hyperlink"/>
                <w:noProof/>
              </w:rPr>
              <w:t>4.5.2</w:t>
            </w:r>
            <w:r>
              <w:rPr>
                <w:rFonts w:asciiTheme="minorHAnsi" w:hAnsiTheme="minorHAnsi" w:cstheme="minorBidi"/>
                <w:noProof/>
                <w:sz w:val="22"/>
                <w:szCs w:val="22"/>
                <w:lang w:eastAsia="en-US"/>
              </w:rPr>
              <w:tab/>
            </w:r>
            <w:r w:rsidRPr="001F1BD2">
              <w:rPr>
                <w:rStyle w:val="Hyperlink"/>
                <w:noProof/>
              </w:rPr>
              <w:t>Transmitter</w:t>
            </w:r>
            <w:r>
              <w:rPr>
                <w:noProof/>
                <w:webHidden/>
              </w:rPr>
              <w:tab/>
            </w:r>
            <w:r>
              <w:rPr>
                <w:noProof/>
                <w:webHidden/>
              </w:rPr>
              <w:fldChar w:fldCharType="begin"/>
            </w:r>
            <w:r>
              <w:rPr>
                <w:noProof/>
                <w:webHidden/>
              </w:rPr>
              <w:instrText xml:space="preserve"> PAGEREF _Toc429977472 \h </w:instrText>
            </w:r>
            <w:r>
              <w:rPr>
                <w:noProof/>
                <w:webHidden/>
              </w:rPr>
            </w:r>
            <w:r>
              <w:rPr>
                <w:noProof/>
                <w:webHidden/>
              </w:rPr>
              <w:fldChar w:fldCharType="separate"/>
            </w:r>
            <w:r>
              <w:rPr>
                <w:noProof/>
                <w:webHidden/>
              </w:rPr>
              <w:t>18</w:t>
            </w:r>
            <w:r>
              <w:rPr>
                <w:noProof/>
                <w:webHidden/>
              </w:rPr>
              <w:fldChar w:fldCharType="end"/>
            </w:r>
          </w:hyperlink>
        </w:p>
        <w:p w14:paraId="1356B836"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3" w:history="1">
            <w:r w:rsidRPr="001F1BD2">
              <w:rPr>
                <w:rStyle w:val="Hyperlink"/>
                <w:noProof/>
              </w:rPr>
              <w:t>4.5.3</w:t>
            </w:r>
            <w:r>
              <w:rPr>
                <w:rFonts w:asciiTheme="minorHAnsi" w:hAnsiTheme="minorHAnsi" w:cstheme="minorBidi"/>
                <w:noProof/>
                <w:sz w:val="22"/>
                <w:szCs w:val="22"/>
                <w:lang w:eastAsia="en-US"/>
              </w:rPr>
              <w:tab/>
            </w:r>
            <w:r w:rsidRPr="001F1BD2">
              <w:rPr>
                <w:rStyle w:val="Hyperlink"/>
                <w:noProof/>
              </w:rPr>
              <w:t>Transfer mode</w:t>
            </w:r>
            <w:r>
              <w:rPr>
                <w:noProof/>
                <w:webHidden/>
              </w:rPr>
              <w:tab/>
            </w:r>
            <w:r>
              <w:rPr>
                <w:noProof/>
                <w:webHidden/>
              </w:rPr>
              <w:fldChar w:fldCharType="begin"/>
            </w:r>
            <w:r>
              <w:rPr>
                <w:noProof/>
                <w:webHidden/>
              </w:rPr>
              <w:instrText xml:space="preserve"> PAGEREF _Toc429977473 \h </w:instrText>
            </w:r>
            <w:r>
              <w:rPr>
                <w:noProof/>
                <w:webHidden/>
              </w:rPr>
            </w:r>
            <w:r>
              <w:rPr>
                <w:noProof/>
                <w:webHidden/>
              </w:rPr>
              <w:fldChar w:fldCharType="separate"/>
            </w:r>
            <w:r>
              <w:rPr>
                <w:noProof/>
                <w:webHidden/>
              </w:rPr>
              <w:t>19</w:t>
            </w:r>
            <w:r>
              <w:rPr>
                <w:noProof/>
                <w:webHidden/>
              </w:rPr>
              <w:fldChar w:fldCharType="end"/>
            </w:r>
          </w:hyperlink>
        </w:p>
        <w:p w14:paraId="00E5A14C"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4" w:history="1">
            <w:r w:rsidRPr="001F1BD2">
              <w:rPr>
                <w:rStyle w:val="Hyperlink"/>
                <w:noProof/>
              </w:rPr>
              <w:t>4.5.4</w:t>
            </w:r>
            <w:r>
              <w:rPr>
                <w:rFonts w:asciiTheme="minorHAnsi" w:hAnsiTheme="minorHAnsi" w:cstheme="minorBidi"/>
                <w:noProof/>
                <w:sz w:val="22"/>
                <w:szCs w:val="22"/>
                <w:lang w:eastAsia="en-US"/>
              </w:rPr>
              <w:tab/>
            </w:r>
            <w:r w:rsidRPr="001F1BD2">
              <w:rPr>
                <w:rStyle w:val="Hyperlink"/>
                <w:noProof/>
              </w:rPr>
              <w:t>Dimming Control</w:t>
            </w:r>
            <w:r>
              <w:rPr>
                <w:noProof/>
                <w:webHidden/>
              </w:rPr>
              <w:tab/>
            </w:r>
            <w:r>
              <w:rPr>
                <w:noProof/>
                <w:webHidden/>
              </w:rPr>
              <w:fldChar w:fldCharType="begin"/>
            </w:r>
            <w:r>
              <w:rPr>
                <w:noProof/>
                <w:webHidden/>
              </w:rPr>
              <w:instrText xml:space="preserve"> PAGEREF _Toc429977474 \h </w:instrText>
            </w:r>
            <w:r>
              <w:rPr>
                <w:noProof/>
                <w:webHidden/>
              </w:rPr>
            </w:r>
            <w:r>
              <w:rPr>
                <w:noProof/>
                <w:webHidden/>
              </w:rPr>
              <w:fldChar w:fldCharType="separate"/>
            </w:r>
            <w:r>
              <w:rPr>
                <w:noProof/>
                <w:webHidden/>
              </w:rPr>
              <w:t>19</w:t>
            </w:r>
            <w:r>
              <w:rPr>
                <w:noProof/>
                <w:webHidden/>
              </w:rPr>
              <w:fldChar w:fldCharType="end"/>
            </w:r>
          </w:hyperlink>
        </w:p>
        <w:p w14:paraId="0469A480"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5" w:history="1">
            <w:r w:rsidRPr="001F1BD2">
              <w:rPr>
                <w:rStyle w:val="Hyperlink"/>
                <w:noProof/>
              </w:rPr>
              <w:t>4.5.5</w:t>
            </w:r>
            <w:r>
              <w:rPr>
                <w:rFonts w:asciiTheme="minorHAnsi" w:hAnsiTheme="minorHAnsi" w:cstheme="minorBidi"/>
                <w:noProof/>
                <w:sz w:val="22"/>
                <w:szCs w:val="22"/>
                <w:lang w:eastAsia="en-US"/>
              </w:rPr>
              <w:tab/>
            </w:r>
            <w:r w:rsidRPr="001F1BD2">
              <w:rPr>
                <w:rStyle w:val="Hyperlink"/>
                <w:noProof/>
              </w:rPr>
              <w:t>Adaptive Transmission and Multiple User Support</w:t>
            </w:r>
            <w:r>
              <w:rPr>
                <w:noProof/>
                <w:webHidden/>
              </w:rPr>
              <w:tab/>
            </w:r>
            <w:r>
              <w:rPr>
                <w:noProof/>
                <w:webHidden/>
              </w:rPr>
              <w:fldChar w:fldCharType="begin"/>
            </w:r>
            <w:r>
              <w:rPr>
                <w:noProof/>
                <w:webHidden/>
              </w:rPr>
              <w:instrText xml:space="preserve"> PAGEREF _Toc429977475 \h </w:instrText>
            </w:r>
            <w:r>
              <w:rPr>
                <w:noProof/>
                <w:webHidden/>
              </w:rPr>
            </w:r>
            <w:r>
              <w:rPr>
                <w:noProof/>
                <w:webHidden/>
              </w:rPr>
              <w:fldChar w:fldCharType="separate"/>
            </w:r>
            <w:r>
              <w:rPr>
                <w:noProof/>
                <w:webHidden/>
              </w:rPr>
              <w:t>19</w:t>
            </w:r>
            <w:r>
              <w:rPr>
                <w:noProof/>
                <w:webHidden/>
              </w:rPr>
              <w:fldChar w:fldCharType="end"/>
            </w:r>
          </w:hyperlink>
        </w:p>
        <w:p w14:paraId="63D86557"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6" w:history="1">
            <w:r w:rsidRPr="001F1BD2">
              <w:rPr>
                <w:rStyle w:val="Hyperlink"/>
                <w:noProof/>
              </w:rPr>
              <w:t>4.5.6</w:t>
            </w:r>
            <w:r>
              <w:rPr>
                <w:rFonts w:asciiTheme="minorHAnsi" w:hAnsiTheme="minorHAnsi" w:cstheme="minorBidi"/>
                <w:noProof/>
                <w:sz w:val="22"/>
                <w:szCs w:val="22"/>
                <w:lang w:eastAsia="en-US"/>
              </w:rPr>
              <w:tab/>
            </w:r>
            <w:r w:rsidRPr="001F1BD2">
              <w:rPr>
                <w:rStyle w:val="Hyperlink"/>
                <w:noProof/>
              </w:rPr>
              <w:t>Asymmetric Communication</w:t>
            </w:r>
            <w:r>
              <w:rPr>
                <w:noProof/>
                <w:webHidden/>
              </w:rPr>
              <w:tab/>
            </w:r>
            <w:r>
              <w:rPr>
                <w:noProof/>
                <w:webHidden/>
              </w:rPr>
              <w:fldChar w:fldCharType="begin"/>
            </w:r>
            <w:r>
              <w:rPr>
                <w:noProof/>
                <w:webHidden/>
              </w:rPr>
              <w:instrText xml:space="preserve"> PAGEREF _Toc429977476 \h </w:instrText>
            </w:r>
            <w:r>
              <w:rPr>
                <w:noProof/>
                <w:webHidden/>
              </w:rPr>
            </w:r>
            <w:r>
              <w:rPr>
                <w:noProof/>
                <w:webHidden/>
              </w:rPr>
              <w:fldChar w:fldCharType="separate"/>
            </w:r>
            <w:r>
              <w:rPr>
                <w:noProof/>
                <w:webHidden/>
              </w:rPr>
              <w:t>19</w:t>
            </w:r>
            <w:r>
              <w:rPr>
                <w:noProof/>
                <w:webHidden/>
              </w:rPr>
              <w:fldChar w:fldCharType="end"/>
            </w:r>
          </w:hyperlink>
        </w:p>
        <w:p w14:paraId="7FB4B1B2"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7" w:history="1">
            <w:r w:rsidRPr="001F1BD2">
              <w:rPr>
                <w:rStyle w:val="Hyperlink"/>
                <w:noProof/>
              </w:rPr>
              <w:t>4.5.7</w:t>
            </w:r>
            <w:r>
              <w:rPr>
                <w:rFonts w:asciiTheme="minorHAnsi" w:hAnsiTheme="minorHAnsi" w:cstheme="minorBidi"/>
                <w:noProof/>
                <w:sz w:val="22"/>
                <w:szCs w:val="22"/>
                <w:lang w:eastAsia="en-US"/>
              </w:rPr>
              <w:tab/>
            </w:r>
            <w:r w:rsidRPr="001F1BD2">
              <w:rPr>
                <w:rStyle w:val="Hyperlink"/>
                <w:noProof/>
              </w:rPr>
              <w:t>Handover and Interference Coordination</w:t>
            </w:r>
            <w:r>
              <w:rPr>
                <w:noProof/>
                <w:webHidden/>
              </w:rPr>
              <w:tab/>
            </w:r>
            <w:r>
              <w:rPr>
                <w:noProof/>
                <w:webHidden/>
              </w:rPr>
              <w:fldChar w:fldCharType="begin"/>
            </w:r>
            <w:r>
              <w:rPr>
                <w:noProof/>
                <w:webHidden/>
              </w:rPr>
              <w:instrText xml:space="preserve"> PAGEREF _Toc429977477 \h </w:instrText>
            </w:r>
            <w:r>
              <w:rPr>
                <w:noProof/>
                <w:webHidden/>
              </w:rPr>
            </w:r>
            <w:r>
              <w:rPr>
                <w:noProof/>
                <w:webHidden/>
              </w:rPr>
              <w:fldChar w:fldCharType="separate"/>
            </w:r>
            <w:r>
              <w:rPr>
                <w:noProof/>
                <w:webHidden/>
              </w:rPr>
              <w:t>19</w:t>
            </w:r>
            <w:r>
              <w:rPr>
                <w:noProof/>
                <w:webHidden/>
              </w:rPr>
              <w:fldChar w:fldCharType="end"/>
            </w:r>
          </w:hyperlink>
        </w:p>
        <w:p w14:paraId="5211FA9D"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8" w:history="1">
            <w:r w:rsidRPr="001F1BD2">
              <w:rPr>
                <w:rStyle w:val="Hyperlink"/>
                <w:noProof/>
              </w:rPr>
              <w:t>4.5.8</w:t>
            </w:r>
            <w:r>
              <w:rPr>
                <w:rFonts w:asciiTheme="minorHAnsi" w:hAnsiTheme="minorHAnsi" w:cstheme="minorBidi"/>
                <w:noProof/>
                <w:sz w:val="22"/>
                <w:szCs w:val="22"/>
                <w:lang w:eastAsia="en-US"/>
              </w:rPr>
              <w:tab/>
            </w:r>
            <w:r w:rsidRPr="001F1BD2">
              <w:rPr>
                <w:rStyle w:val="Hyperlink"/>
                <w:noProof/>
              </w:rPr>
              <w:t>Coexistence with Ambient Light and Other Lighting Systems</w:t>
            </w:r>
            <w:r>
              <w:rPr>
                <w:noProof/>
                <w:webHidden/>
              </w:rPr>
              <w:tab/>
            </w:r>
            <w:r>
              <w:rPr>
                <w:noProof/>
                <w:webHidden/>
              </w:rPr>
              <w:fldChar w:fldCharType="begin"/>
            </w:r>
            <w:r>
              <w:rPr>
                <w:noProof/>
                <w:webHidden/>
              </w:rPr>
              <w:instrText xml:space="preserve"> PAGEREF _Toc429977478 \h </w:instrText>
            </w:r>
            <w:r>
              <w:rPr>
                <w:noProof/>
                <w:webHidden/>
              </w:rPr>
            </w:r>
            <w:r>
              <w:rPr>
                <w:noProof/>
                <w:webHidden/>
              </w:rPr>
              <w:fldChar w:fldCharType="separate"/>
            </w:r>
            <w:r>
              <w:rPr>
                <w:noProof/>
                <w:webHidden/>
              </w:rPr>
              <w:t>20</w:t>
            </w:r>
            <w:r>
              <w:rPr>
                <w:noProof/>
                <w:webHidden/>
              </w:rPr>
              <w:fldChar w:fldCharType="end"/>
            </w:r>
          </w:hyperlink>
        </w:p>
        <w:p w14:paraId="16C84A1B"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79" w:history="1">
            <w:r w:rsidRPr="001F1BD2">
              <w:rPr>
                <w:rStyle w:val="Hyperlink"/>
                <w:noProof/>
              </w:rPr>
              <w:t>4.5.9</w:t>
            </w:r>
            <w:r>
              <w:rPr>
                <w:rFonts w:asciiTheme="minorHAnsi" w:hAnsiTheme="minorHAnsi" w:cstheme="minorBidi"/>
                <w:noProof/>
                <w:sz w:val="22"/>
                <w:szCs w:val="22"/>
                <w:lang w:eastAsia="en-US"/>
              </w:rPr>
              <w:tab/>
            </w:r>
            <w:r w:rsidRPr="001F1BD2">
              <w:rPr>
                <w:rStyle w:val="Hyperlink"/>
                <w:noProof/>
              </w:rPr>
              <w:t>Simultaneous Communication with Multiple Transmitters</w:t>
            </w:r>
            <w:r>
              <w:rPr>
                <w:noProof/>
                <w:webHidden/>
              </w:rPr>
              <w:tab/>
            </w:r>
            <w:r>
              <w:rPr>
                <w:noProof/>
                <w:webHidden/>
              </w:rPr>
              <w:fldChar w:fldCharType="begin"/>
            </w:r>
            <w:r>
              <w:rPr>
                <w:noProof/>
                <w:webHidden/>
              </w:rPr>
              <w:instrText xml:space="preserve"> PAGEREF _Toc429977479 \h </w:instrText>
            </w:r>
            <w:r>
              <w:rPr>
                <w:noProof/>
                <w:webHidden/>
              </w:rPr>
            </w:r>
            <w:r>
              <w:rPr>
                <w:noProof/>
                <w:webHidden/>
              </w:rPr>
              <w:fldChar w:fldCharType="separate"/>
            </w:r>
            <w:r>
              <w:rPr>
                <w:noProof/>
                <w:webHidden/>
              </w:rPr>
              <w:t>20</w:t>
            </w:r>
            <w:r>
              <w:rPr>
                <w:noProof/>
                <w:webHidden/>
              </w:rPr>
              <w:fldChar w:fldCharType="end"/>
            </w:r>
          </w:hyperlink>
        </w:p>
        <w:p w14:paraId="1CCFA4F5"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0" w:history="1">
            <w:r w:rsidRPr="001F1BD2">
              <w:rPr>
                <w:rStyle w:val="Hyperlink"/>
                <w:noProof/>
              </w:rPr>
              <w:t>4.5.10</w:t>
            </w:r>
            <w:r>
              <w:rPr>
                <w:rFonts w:asciiTheme="minorHAnsi" w:hAnsiTheme="minorHAnsi" w:cstheme="minorBidi"/>
                <w:noProof/>
                <w:sz w:val="22"/>
                <w:szCs w:val="22"/>
                <w:lang w:eastAsia="en-US"/>
              </w:rPr>
              <w:tab/>
            </w:r>
            <w:r w:rsidRPr="001F1BD2">
              <w:rPr>
                <w:rStyle w:val="Hyperlink"/>
                <w:noProof/>
              </w:rPr>
              <w:t>Waveform</w:t>
            </w:r>
            <w:r>
              <w:rPr>
                <w:noProof/>
                <w:webHidden/>
              </w:rPr>
              <w:tab/>
            </w:r>
            <w:r>
              <w:rPr>
                <w:noProof/>
                <w:webHidden/>
              </w:rPr>
              <w:fldChar w:fldCharType="begin"/>
            </w:r>
            <w:r>
              <w:rPr>
                <w:noProof/>
                <w:webHidden/>
              </w:rPr>
              <w:instrText xml:space="preserve"> PAGEREF _Toc429977480 \h </w:instrText>
            </w:r>
            <w:r>
              <w:rPr>
                <w:noProof/>
                <w:webHidden/>
              </w:rPr>
            </w:r>
            <w:r>
              <w:rPr>
                <w:noProof/>
                <w:webHidden/>
              </w:rPr>
              <w:fldChar w:fldCharType="separate"/>
            </w:r>
            <w:r>
              <w:rPr>
                <w:noProof/>
                <w:webHidden/>
              </w:rPr>
              <w:t>20</w:t>
            </w:r>
            <w:r>
              <w:rPr>
                <w:noProof/>
                <w:webHidden/>
              </w:rPr>
              <w:fldChar w:fldCharType="end"/>
            </w:r>
          </w:hyperlink>
        </w:p>
        <w:p w14:paraId="64F818DA"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1" w:history="1">
            <w:r w:rsidRPr="001F1BD2">
              <w:rPr>
                <w:rStyle w:val="Hyperlink"/>
                <w:noProof/>
              </w:rPr>
              <w:t>4.5.11</w:t>
            </w:r>
            <w:r>
              <w:rPr>
                <w:rFonts w:asciiTheme="minorHAnsi" w:hAnsiTheme="minorHAnsi" w:cstheme="minorBidi"/>
                <w:noProof/>
                <w:sz w:val="22"/>
                <w:szCs w:val="22"/>
                <w:lang w:eastAsia="en-US"/>
              </w:rPr>
              <w:tab/>
            </w:r>
            <w:r w:rsidRPr="001F1BD2">
              <w:rPr>
                <w:rStyle w:val="Hyperlink"/>
                <w:noProof/>
              </w:rPr>
              <w:t>Metric Reporting</w:t>
            </w:r>
            <w:r>
              <w:rPr>
                <w:noProof/>
                <w:webHidden/>
              </w:rPr>
              <w:tab/>
            </w:r>
            <w:r>
              <w:rPr>
                <w:noProof/>
                <w:webHidden/>
              </w:rPr>
              <w:fldChar w:fldCharType="begin"/>
            </w:r>
            <w:r>
              <w:rPr>
                <w:noProof/>
                <w:webHidden/>
              </w:rPr>
              <w:instrText xml:space="preserve"> PAGEREF _Toc429977481 \h </w:instrText>
            </w:r>
            <w:r>
              <w:rPr>
                <w:noProof/>
                <w:webHidden/>
              </w:rPr>
            </w:r>
            <w:r>
              <w:rPr>
                <w:noProof/>
                <w:webHidden/>
              </w:rPr>
              <w:fldChar w:fldCharType="separate"/>
            </w:r>
            <w:r>
              <w:rPr>
                <w:noProof/>
                <w:webHidden/>
              </w:rPr>
              <w:t>20</w:t>
            </w:r>
            <w:r>
              <w:rPr>
                <w:noProof/>
                <w:webHidden/>
              </w:rPr>
              <w:fldChar w:fldCharType="end"/>
            </w:r>
          </w:hyperlink>
        </w:p>
        <w:p w14:paraId="1CDE58D6" w14:textId="77777777" w:rsidR="0022391C" w:rsidRDefault="0022391C">
          <w:pPr>
            <w:pStyle w:val="TOC1"/>
            <w:tabs>
              <w:tab w:val="left" w:pos="660"/>
              <w:tab w:val="right" w:leader="dot" w:pos="9350"/>
            </w:tabs>
            <w:rPr>
              <w:rFonts w:asciiTheme="minorHAnsi" w:hAnsiTheme="minorHAnsi" w:cstheme="minorBidi"/>
              <w:noProof/>
              <w:sz w:val="22"/>
              <w:szCs w:val="22"/>
              <w:lang w:eastAsia="en-US"/>
            </w:rPr>
          </w:pPr>
          <w:hyperlink w:anchor="_Toc429977482" w:history="1">
            <w:r w:rsidRPr="001F1BD2">
              <w:rPr>
                <w:rStyle w:val="Hyperlink"/>
                <w:noProof/>
              </w:rPr>
              <w:t>4.6</w:t>
            </w:r>
            <w:r>
              <w:rPr>
                <w:rFonts w:asciiTheme="minorHAnsi" w:hAnsiTheme="minorHAnsi" w:cstheme="minorBidi"/>
                <w:noProof/>
                <w:sz w:val="22"/>
                <w:szCs w:val="22"/>
                <w:lang w:eastAsia="en-US"/>
              </w:rPr>
              <w:tab/>
            </w:r>
            <w:r w:rsidRPr="001F1BD2">
              <w:rPr>
                <w:rStyle w:val="Hyperlink"/>
                <w:noProof/>
              </w:rPr>
              <w:t>Low Rate PD Communications</w:t>
            </w:r>
            <w:r>
              <w:rPr>
                <w:noProof/>
                <w:webHidden/>
              </w:rPr>
              <w:tab/>
            </w:r>
            <w:r>
              <w:rPr>
                <w:noProof/>
                <w:webHidden/>
              </w:rPr>
              <w:fldChar w:fldCharType="begin"/>
            </w:r>
            <w:r>
              <w:rPr>
                <w:noProof/>
                <w:webHidden/>
              </w:rPr>
              <w:instrText xml:space="preserve"> PAGEREF _Toc429977482 \h </w:instrText>
            </w:r>
            <w:r>
              <w:rPr>
                <w:noProof/>
                <w:webHidden/>
              </w:rPr>
            </w:r>
            <w:r>
              <w:rPr>
                <w:noProof/>
                <w:webHidden/>
              </w:rPr>
              <w:fldChar w:fldCharType="separate"/>
            </w:r>
            <w:r>
              <w:rPr>
                <w:noProof/>
                <w:webHidden/>
              </w:rPr>
              <w:t>21</w:t>
            </w:r>
            <w:r>
              <w:rPr>
                <w:noProof/>
                <w:webHidden/>
              </w:rPr>
              <w:fldChar w:fldCharType="end"/>
            </w:r>
          </w:hyperlink>
        </w:p>
        <w:p w14:paraId="1902C3F7"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3" w:history="1">
            <w:r w:rsidRPr="001F1BD2">
              <w:rPr>
                <w:rStyle w:val="Hyperlink"/>
                <w:noProof/>
              </w:rPr>
              <w:t>4.6.1</w:t>
            </w:r>
            <w:r>
              <w:rPr>
                <w:rFonts w:asciiTheme="minorHAnsi" w:hAnsiTheme="minorHAnsi" w:cstheme="minorBidi"/>
                <w:noProof/>
                <w:sz w:val="22"/>
                <w:szCs w:val="22"/>
                <w:lang w:eastAsia="en-US"/>
              </w:rPr>
              <w:tab/>
            </w:r>
            <w:r w:rsidRPr="001F1BD2">
              <w:rPr>
                <w:rStyle w:val="Hyperlink"/>
                <w:noProof/>
              </w:rPr>
              <w:t>Applications/Use cases</w:t>
            </w:r>
            <w:r>
              <w:rPr>
                <w:noProof/>
                <w:webHidden/>
              </w:rPr>
              <w:tab/>
            </w:r>
            <w:r>
              <w:rPr>
                <w:noProof/>
                <w:webHidden/>
              </w:rPr>
              <w:fldChar w:fldCharType="begin"/>
            </w:r>
            <w:r>
              <w:rPr>
                <w:noProof/>
                <w:webHidden/>
              </w:rPr>
              <w:instrText xml:space="preserve"> PAGEREF _Toc429977483 \h </w:instrText>
            </w:r>
            <w:r>
              <w:rPr>
                <w:noProof/>
                <w:webHidden/>
              </w:rPr>
            </w:r>
            <w:r>
              <w:rPr>
                <w:noProof/>
                <w:webHidden/>
              </w:rPr>
              <w:fldChar w:fldCharType="separate"/>
            </w:r>
            <w:r>
              <w:rPr>
                <w:noProof/>
                <w:webHidden/>
              </w:rPr>
              <w:t>21</w:t>
            </w:r>
            <w:r>
              <w:rPr>
                <w:noProof/>
                <w:webHidden/>
              </w:rPr>
              <w:fldChar w:fldCharType="end"/>
            </w:r>
          </w:hyperlink>
        </w:p>
        <w:p w14:paraId="1A249361"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4" w:history="1">
            <w:r w:rsidRPr="001F1BD2">
              <w:rPr>
                <w:rStyle w:val="Hyperlink"/>
                <w:noProof/>
              </w:rPr>
              <w:t>4.6.2</w:t>
            </w:r>
            <w:r>
              <w:rPr>
                <w:rFonts w:asciiTheme="minorHAnsi" w:hAnsiTheme="minorHAnsi" w:cstheme="minorBidi"/>
                <w:noProof/>
                <w:sz w:val="22"/>
                <w:szCs w:val="22"/>
                <w:lang w:eastAsia="en-US"/>
              </w:rPr>
              <w:tab/>
            </w:r>
            <w:r w:rsidRPr="001F1BD2">
              <w:rPr>
                <w:rStyle w:val="Hyperlink"/>
                <w:noProof/>
              </w:rPr>
              <w:t>Transmitter</w:t>
            </w:r>
            <w:r>
              <w:rPr>
                <w:noProof/>
                <w:webHidden/>
              </w:rPr>
              <w:tab/>
            </w:r>
            <w:r>
              <w:rPr>
                <w:noProof/>
                <w:webHidden/>
              </w:rPr>
              <w:fldChar w:fldCharType="begin"/>
            </w:r>
            <w:r>
              <w:rPr>
                <w:noProof/>
                <w:webHidden/>
              </w:rPr>
              <w:instrText xml:space="preserve"> PAGEREF _Toc429977484 \h </w:instrText>
            </w:r>
            <w:r>
              <w:rPr>
                <w:noProof/>
                <w:webHidden/>
              </w:rPr>
            </w:r>
            <w:r>
              <w:rPr>
                <w:noProof/>
                <w:webHidden/>
              </w:rPr>
              <w:fldChar w:fldCharType="separate"/>
            </w:r>
            <w:r>
              <w:rPr>
                <w:noProof/>
                <w:webHidden/>
              </w:rPr>
              <w:t>23</w:t>
            </w:r>
            <w:r>
              <w:rPr>
                <w:noProof/>
                <w:webHidden/>
              </w:rPr>
              <w:fldChar w:fldCharType="end"/>
            </w:r>
          </w:hyperlink>
        </w:p>
        <w:p w14:paraId="0836B002"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5" w:history="1">
            <w:r w:rsidRPr="001F1BD2">
              <w:rPr>
                <w:rStyle w:val="Hyperlink"/>
                <w:noProof/>
              </w:rPr>
              <w:t>4.6.3</w:t>
            </w:r>
            <w:r>
              <w:rPr>
                <w:rFonts w:asciiTheme="minorHAnsi" w:hAnsiTheme="minorHAnsi" w:cstheme="minorBidi"/>
                <w:noProof/>
                <w:sz w:val="22"/>
                <w:szCs w:val="22"/>
                <w:lang w:eastAsia="en-US"/>
              </w:rPr>
              <w:tab/>
            </w:r>
            <w:r w:rsidRPr="001F1BD2">
              <w:rPr>
                <w:rStyle w:val="Hyperlink"/>
                <w:noProof/>
              </w:rPr>
              <w:t>Receiver</w:t>
            </w:r>
            <w:r>
              <w:rPr>
                <w:noProof/>
                <w:webHidden/>
              </w:rPr>
              <w:tab/>
            </w:r>
            <w:r>
              <w:rPr>
                <w:noProof/>
                <w:webHidden/>
              </w:rPr>
              <w:fldChar w:fldCharType="begin"/>
            </w:r>
            <w:r>
              <w:rPr>
                <w:noProof/>
                <w:webHidden/>
              </w:rPr>
              <w:instrText xml:space="preserve"> PAGEREF _Toc429977485 \h </w:instrText>
            </w:r>
            <w:r>
              <w:rPr>
                <w:noProof/>
                <w:webHidden/>
              </w:rPr>
            </w:r>
            <w:r>
              <w:rPr>
                <w:noProof/>
                <w:webHidden/>
              </w:rPr>
              <w:fldChar w:fldCharType="separate"/>
            </w:r>
            <w:r>
              <w:rPr>
                <w:noProof/>
                <w:webHidden/>
              </w:rPr>
              <w:t>23</w:t>
            </w:r>
            <w:r>
              <w:rPr>
                <w:noProof/>
                <w:webHidden/>
              </w:rPr>
              <w:fldChar w:fldCharType="end"/>
            </w:r>
          </w:hyperlink>
        </w:p>
        <w:p w14:paraId="350ADFF2"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6" w:history="1">
            <w:r w:rsidRPr="001F1BD2">
              <w:rPr>
                <w:rStyle w:val="Hyperlink"/>
                <w:noProof/>
              </w:rPr>
              <w:t>4.6.4</w:t>
            </w:r>
            <w:r>
              <w:rPr>
                <w:rFonts w:asciiTheme="minorHAnsi" w:hAnsiTheme="minorHAnsi" w:cstheme="minorBidi"/>
                <w:noProof/>
                <w:sz w:val="22"/>
                <w:szCs w:val="22"/>
                <w:lang w:eastAsia="en-US"/>
              </w:rPr>
              <w:tab/>
            </w:r>
            <w:r w:rsidRPr="001F1BD2">
              <w:rPr>
                <w:rStyle w:val="Hyperlink"/>
                <w:noProof/>
              </w:rPr>
              <w:t>Carrier Wavelength</w:t>
            </w:r>
            <w:r>
              <w:rPr>
                <w:noProof/>
                <w:webHidden/>
              </w:rPr>
              <w:tab/>
            </w:r>
            <w:r>
              <w:rPr>
                <w:noProof/>
                <w:webHidden/>
              </w:rPr>
              <w:fldChar w:fldCharType="begin"/>
            </w:r>
            <w:r>
              <w:rPr>
                <w:noProof/>
                <w:webHidden/>
              </w:rPr>
              <w:instrText xml:space="preserve"> PAGEREF _Toc429977486 \h </w:instrText>
            </w:r>
            <w:r>
              <w:rPr>
                <w:noProof/>
                <w:webHidden/>
              </w:rPr>
            </w:r>
            <w:r>
              <w:rPr>
                <w:noProof/>
                <w:webHidden/>
              </w:rPr>
              <w:fldChar w:fldCharType="separate"/>
            </w:r>
            <w:r>
              <w:rPr>
                <w:noProof/>
                <w:webHidden/>
              </w:rPr>
              <w:t>24</w:t>
            </w:r>
            <w:r>
              <w:rPr>
                <w:noProof/>
                <w:webHidden/>
              </w:rPr>
              <w:fldChar w:fldCharType="end"/>
            </w:r>
          </w:hyperlink>
        </w:p>
        <w:p w14:paraId="7D3E089F"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7" w:history="1">
            <w:r w:rsidRPr="001F1BD2">
              <w:rPr>
                <w:rStyle w:val="Hyperlink"/>
                <w:noProof/>
              </w:rPr>
              <w:t>4.6.5</w:t>
            </w:r>
            <w:r>
              <w:rPr>
                <w:rFonts w:asciiTheme="minorHAnsi" w:hAnsiTheme="minorHAnsi" w:cstheme="minorBidi"/>
                <w:noProof/>
                <w:sz w:val="22"/>
                <w:szCs w:val="22"/>
                <w:lang w:eastAsia="en-US"/>
              </w:rPr>
              <w:tab/>
            </w:r>
            <w:r w:rsidRPr="001F1BD2">
              <w:rPr>
                <w:rStyle w:val="Hyperlink"/>
                <w:noProof/>
              </w:rPr>
              <w:t>Transfer mode</w:t>
            </w:r>
            <w:r>
              <w:rPr>
                <w:noProof/>
                <w:webHidden/>
              </w:rPr>
              <w:tab/>
            </w:r>
            <w:r>
              <w:rPr>
                <w:noProof/>
                <w:webHidden/>
              </w:rPr>
              <w:fldChar w:fldCharType="begin"/>
            </w:r>
            <w:r>
              <w:rPr>
                <w:noProof/>
                <w:webHidden/>
              </w:rPr>
              <w:instrText xml:space="preserve"> PAGEREF _Toc429977487 \h </w:instrText>
            </w:r>
            <w:r>
              <w:rPr>
                <w:noProof/>
                <w:webHidden/>
              </w:rPr>
            </w:r>
            <w:r>
              <w:rPr>
                <w:noProof/>
                <w:webHidden/>
              </w:rPr>
              <w:fldChar w:fldCharType="separate"/>
            </w:r>
            <w:r>
              <w:rPr>
                <w:noProof/>
                <w:webHidden/>
              </w:rPr>
              <w:t>24</w:t>
            </w:r>
            <w:r>
              <w:rPr>
                <w:noProof/>
                <w:webHidden/>
              </w:rPr>
              <w:fldChar w:fldCharType="end"/>
            </w:r>
          </w:hyperlink>
        </w:p>
        <w:p w14:paraId="4FDDC76D"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8" w:history="1">
            <w:r w:rsidRPr="001F1BD2">
              <w:rPr>
                <w:rStyle w:val="Hyperlink"/>
                <w:noProof/>
              </w:rPr>
              <w:t>4.6.6</w:t>
            </w:r>
            <w:r>
              <w:rPr>
                <w:rFonts w:asciiTheme="minorHAnsi" w:hAnsiTheme="minorHAnsi" w:cstheme="minorBidi"/>
                <w:noProof/>
                <w:sz w:val="22"/>
                <w:szCs w:val="22"/>
                <w:lang w:eastAsia="en-US"/>
              </w:rPr>
              <w:tab/>
            </w:r>
            <w:r w:rsidRPr="001F1BD2">
              <w:rPr>
                <w:rStyle w:val="Hyperlink"/>
                <w:noProof/>
              </w:rPr>
              <w:t>Dimming Control</w:t>
            </w:r>
            <w:r>
              <w:rPr>
                <w:noProof/>
                <w:webHidden/>
              </w:rPr>
              <w:tab/>
            </w:r>
            <w:r>
              <w:rPr>
                <w:noProof/>
                <w:webHidden/>
              </w:rPr>
              <w:fldChar w:fldCharType="begin"/>
            </w:r>
            <w:r>
              <w:rPr>
                <w:noProof/>
                <w:webHidden/>
              </w:rPr>
              <w:instrText xml:space="preserve"> PAGEREF _Toc429977488 \h </w:instrText>
            </w:r>
            <w:r>
              <w:rPr>
                <w:noProof/>
                <w:webHidden/>
              </w:rPr>
            </w:r>
            <w:r>
              <w:rPr>
                <w:noProof/>
                <w:webHidden/>
              </w:rPr>
              <w:fldChar w:fldCharType="separate"/>
            </w:r>
            <w:r>
              <w:rPr>
                <w:noProof/>
                <w:webHidden/>
              </w:rPr>
              <w:t>24</w:t>
            </w:r>
            <w:r>
              <w:rPr>
                <w:noProof/>
                <w:webHidden/>
              </w:rPr>
              <w:fldChar w:fldCharType="end"/>
            </w:r>
          </w:hyperlink>
        </w:p>
        <w:p w14:paraId="0A38909E"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89" w:history="1">
            <w:r w:rsidRPr="001F1BD2">
              <w:rPr>
                <w:rStyle w:val="Hyperlink"/>
                <w:rFonts w:asciiTheme="majorHAnsi" w:hAnsiTheme="majorHAnsi" w:cstheme="majorHAnsi"/>
                <w:noProof/>
              </w:rPr>
              <w:t>4.6.7</w:t>
            </w:r>
            <w:r>
              <w:rPr>
                <w:rFonts w:asciiTheme="minorHAnsi" w:hAnsiTheme="minorHAnsi" w:cstheme="minorBidi"/>
                <w:noProof/>
                <w:sz w:val="22"/>
                <w:szCs w:val="22"/>
                <w:lang w:eastAsia="en-US"/>
              </w:rPr>
              <w:tab/>
            </w:r>
            <w:r w:rsidRPr="001F1BD2">
              <w:rPr>
                <w:rStyle w:val="Hyperlink"/>
                <w:rFonts w:asciiTheme="majorHAnsi" w:hAnsiTheme="majorHAnsi" w:cstheme="majorHAnsi"/>
                <w:noProof/>
              </w:rPr>
              <w:t>Handover</w:t>
            </w:r>
            <w:r w:rsidRPr="001F1BD2">
              <w:rPr>
                <w:rStyle w:val="Hyperlink"/>
                <w:rFonts w:asciiTheme="majorHAnsi" w:hAnsiTheme="majorHAnsi" w:cstheme="majorHAnsi"/>
                <w:noProof/>
                <w:lang w:eastAsia="ko-KR"/>
              </w:rPr>
              <w:t>, Link Recovery</w:t>
            </w:r>
            <w:r w:rsidRPr="001F1BD2">
              <w:rPr>
                <w:rStyle w:val="Hyperlink"/>
                <w:rFonts w:asciiTheme="majorHAnsi" w:hAnsiTheme="majorHAnsi" w:cstheme="majorHAnsi"/>
                <w:noProof/>
              </w:rPr>
              <w:t xml:space="preserve"> and Interference Coordination</w:t>
            </w:r>
            <w:r>
              <w:rPr>
                <w:noProof/>
                <w:webHidden/>
              </w:rPr>
              <w:tab/>
            </w:r>
            <w:r>
              <w:rPr>
                <w:noProof/>
                <w:webHidden/>
              </w:rPr>
              <w:fldChar w:fldCharType="begin"/>
            </w:r>
            <w:r>
              <w:rPr>
                <w:noProof/>
                <w:webHidden/>
              </w:rPr>
              <w:instrText xml:space="preserve"> PAGEREF _Toc429977489 \h </w:instrText>
            </w:r>
            <w:r>
              <w:rPr>
                <w:noProof/>
                <w:webHidden/>
              </w:rPr>
            </w:r>
            <w:r>
              <w:rPr>
                <w:noProof/>
                <w:webHidden/>
              </w:rPr>
              <w:fldChar w:fldCharType="separate"/>
            </w:r>
            <w:r>
              <w:rPr>
                <w:noProof/>
                <w:webHidden/>
              </w:rPr>
              <w:t>24</w:t>
            </w:r>
            <w:r>
              <w:rPr>
                <w:noProof/>
                <w:webHidden/>
              </w:rPr>
              <w:fldChar w:fldCharType="end"/>
            </w:r>
          </w:hyperlink>
        </w:p>
        <w:p w14:paraId="3710C614"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90" w:history="1">
            <w:r w:rsidRPr="001F1BD2">
              <w:rPr>
                <w:rStyle w:val="Hyperlink"/>
                <w:noProof/>
              </w:rPr>
              <w:t>4.6.8</w:t>
            </w:r>
            <w:r>
              <w:rPr>
                <w:rFonts w:asciiTheme="minorHAnsi" w:hAnsiTheme="minorHAnsi" w:cstheme="minorBidi"/>
                <w:noProof/>
                <w:sz w:val="22"/>
                <w:szCs w:val="22"/>
                <w:lang w:eastAsia="en-US"/>
              </w:rPr>
              <w:tab/>
            </w:r>
            <w:r w:rsidRPr="001F1BD2">
              <w:rPr>
                <w:rStyle w:val="Hyperlink"/>
                <w:noProof/>
              </w:rPr>
              <w:t>Coexistence with Ambient Light</w:t>
            </w:r>
            <w:r>
              <w:rPr>
                <w:noProof/>
                <w:webHidden/>
              </w:rPr>
              <w:tab/>
            </w:r>
            <w:r>
              <w:rPr>
                <w:noProof/>
                <w:webHidden/>
              </w:rPr>
              <w:fldChar w:fldCharType="begin"/>
            </w:r>
            <w:r>
              <w:rPr>
                <w:noProof/>
                <w:webHidden/>
              </w:rPr>
              <w:instrText xml:space="preserve"> PAGEREF _Toc429977490 \h </w:instrText>
            </w:r>
            <w:r>
              <w:rPr>
                <w:noProof/>
                <w:webHidden/>
              </w:rPr>
            </w:r>
            <w:r>
              <w:rPr>
                <w:noProof/>
                <w:webHidden/>
              </w:rPr>
              <w:fldChar w:fldCharType="separate"/>
            </w:r>
            <w:r>
              <w:rPr>
                <w:noProof/>
                <w:webHidden/>
              </w:rPr>
              <w:t>25</w:t>
            </w:r>
            <w:r>
              <w:rPr>
                <w:noProof/>
                <w:webHidden/>
              </w:rPr>
              <w:fldChar w:fldCharType="end"/>
            </w:r>
          </w:hyperlink>
        </w:p>
        <w:p w14:paraId="198BCE73"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91" w:history="1">
            <w:r w:rsidRPr="001F1BD2">
              <w:rPr>
                <w:rStyle w:val="Hyperlink"/>
                <w:noProof/>
              </w:rPr>
              <w:t>4.6.9</w:t>
            </w:r>
            <w:r>
              <w:rPr>
                <w:rFonts w:asciiTheme="minorHAnsi" w:hAnsiTheme="minorHAnsi" w:cstheme="minorBidi"/>
                <w:noProof/>
                <w:sz w:val="22"/>
                <w:szCs w:val="22"/>
                <w:lang w:eastAsia="en-US"/>
              </w:rPr>
              <w:tab/>
            </w:r>
            <w:r w:rsidRPr="001F1BD2">
              <w:rPr>
                <w:rStyle w:val="Hyperlink"/>
                <w:noProof/>
              </w:rPr>
              <w:t>Coexistence with Other Lighting Systems</w:t>
            </w:r>
            <w:r>
              <w:rPr>
                <w:noProof/>
                <w:webHidden/>
              </w:rPr>
              <w:tab/>
            </w:r>
            <w:r>
              <w:rPr>
                <w:noProof/>
                <w:webHidden/>
              </w:rPr>
              <w:fldChar w:fldCharType="begin"/>
            </w:r>
            <w:r>
              <w:rPr>
                <w:noProof/>
                <w:webHidden/>
              </w:rPr>
              <w:instrText xml:space="preserve"> PAGEREF _Toc429977491 \h </w:instrText>
            </w:r>
            <w:r>
              <w:rPr>
                <w:noProof/>
                <w:webHidden/>
              </w:rPr>
            </w:r>
            <w:r>
              <w:rPr>
                <w:noProof/>
                <w:webHidden/>
              </w:rPr>
              <w:fldChar w:fldCharType="separate"/>
            </w:r>
            <w:r>
              <w:rPr>
                <w:noProof/>
                <w:webHidden/>
              </w:rPr>
              <w:t>25</w:t>
            </w:r>
            <w:r>
              <w:rPr>
                <w:noProof/>
                <w:webHidden/>
              </w:rPr>
              <w:fldChar w:fldCharType="end"/>
            </w:r>
          </w:hyperlink>
        </w:p>
        <w:p w14:paraId="237BDBCF" w14:textId="77777777" w:rsidR="0022391C" w:rsidRDefault="0022391C">
          <w:pPr>
            <w:pStyle w:val="TOC2"/>
            <w:tabs>
              <w:tab w:val="left" w:pos="1100"/>
              <w:tab w:val="right" w:leader="dot" w:pos="9350"/>
            </w:tabs>
            <w:rPr>
              <w:rFonts w:asciiTheme="minorHAnsi" w:hAnsiTheme="minorHAnsi" w:cstheme="minorBidi"/>
              <w:noProof/>
              <w:sz w:val="22"/>
              <w:szCs w:val="22"/>
              <w:lang w:eastAsia="en-US"/>
            </w:rPr>
          </w:pPr>
          <w:hyperlink w:anchor="_Toc429977492" w:history="1">
            <w:r w:rsidRPr="001F1BD2">
              <w:rPr>
                <w:rStyle w:val="Hyperlink"/>
                <w:noProof/>
              </w:rPr>
              <w:t>4.6.10</w:t>
            </w:r>
            <w:r>
              <w:rPr>
                <w:rFonts w:asciiTheme="minorHAnsi" w:hAnsiTheme="minorHAnsi" w:cstheme="minorBidi"/>
                <w:noProof/>
                <w:sz w:val="22"/>
                <w:szCs w:val="22"/>
                <w:lang w:eastAsia="en-US"/>
              </w:rPr>
              <w:tab/>
            </w:r>
            <w:r w:rsidRPr="001F1BD2">
              <w:rPr>
                <w:rStyle w:val="Hyperlink"/>
                <w:noProof/>
              </w:rPr>
              <w:t>Identification of Transmitter</w:t>
            </w:r>
            <w:r>
              <w:rPr>
                <w:noProof/>
                <w:webHidden/>
              </w:rPr>
              <w:tab/>
            </w:r>
            <w:r>
              <w:rPr>
                <w:noProof/>
                <w:webHidden/>
              </w:rPr>
              <w:fldChar w:fldCharType="begin"/>
            </w:r>
            <w:r>
              <w:rPr>
                <w:noProof/>
                <w:webHidden/>
              </w:rPr>
              <w:instrText xml:space="preserve"> PAGEREF _Toc429977492 \h </w:instrText>
            </w:r>
            <w:r>
              <w:rPr>
                <w:noProof/>
                <w:webHidden/>
              </w:rPr>
            </w:r>
            <w:r>
              <w:rPr>
                <w:noProof/>
                <w:webHidden/>
              </w:rPr>
              <w:fldChar w:fldCharType="separate"/>
            </w:r>
            <w:r>
              <w:rPr>
                <w:noProof/>
                <w:webHidden/>
              </w:rPr>
              <w:t>25</w:t>
            </w:r>
            <w:r>
              <w:rPr>
                <w:noProof/>
                <w:webHidden/>
              </w:rPr>
              <w:fldChar w:fldCharType="end"/>
            </w:r>
          </w:hyperlink>
        </w:p>
        <w:p w14:paraId="61AC595B" w14:textId="77777777" w:rsidR="0022391C" w:rsidRDefault="0022391C">
          <w:pPr>
            <w:pStyle w:val="TOC1"/>
            <w:tabs>
              <w:tab w:val="left" w:pos="440"/>
              <w:tab w:val="right" w:leader="dot" w:pos="9350"/>
            </w:tabs>
            <w:rPr>
              <w:rFonts w:asciiTheme="minorHAnsi" w:hAnsiTheme="minorHAnsi" w:cstheme="minorBidi"/>
              <w:noProof/>
              <w:sz w:val="22"/>
              <w:szCs w:val="22"/>
              <w:lang w:eastAsia="en-US"/>
            </w:rPr>
          </w:pPr>
          <w:hyperlink w:anchor="_Toc429977493" w:history="1">
            <w:r w:rsidRPr="001F1BD2">
              <w:rPr>
                <w:rStyle w:val="Hyperlink"/>
                <w:noProof/>
              </w:rPr>
              <w:t>5.</w:t>
            </w:r>
            <w:r>
              <w:rPr>
                <w:rFonts w:asciiTheme="minorHAnsi" w:hAnsiTheme="minorHAnsi" w:cstheme="minorBidi"/>
                <w:noProof/>
                <w:sz w:val="22"/>
                <w:szCs w:val="22"/>
                <w:lang w:eastAsia="en-US"/>
              </w:rPr>
              <w:tab/>
            </w:r>
            <w:r w:rsidRPr="001F1BD2">
              <w:rPr>
                <w:rStyle w:val="Hyperlink"/>
                <w:noProof/>
              </w:rPr>
              <w:t>References</w:t>
            </w:r>
            <w:r>
              <w:rPr>
                <w:noProof/>
                <w:webHidden/>
              </w:rPr>
              <w:tab/>
            </w:r>
            <w:r>
              <w:rPr>
                <w:noProof/>
                <w:webHidden/>
              </w:rPr>
              <w:fldChar w:fldCharType="begin"/>
            </w:r>
            <w:r>
              <w:rPr>
                <w:noProof/>
                <w:webHidden/>
              </w:rPr>
              <w:instrText xml:space="preserve"> PAGEREF _Toc429977493 \h </w:instrText>
            </w:r>
            <w:r>
              <w:rPr>
                <w:noProof/>
                <w:webHidden/>
              </w:rPr>
            </w:r>
            <w:r>
              <w:rPr>
                <w:noProof/>
                <w:webHidden/>
              </w:rPr>
              <w:fldChar w:fldCharType="separate"/>
            </w:r>
            <w:r>
              <w:rPr>
                <w:noProof/>
                <w:webHidden/>
              </w:rPr>
              <w:t>25</w:t>
            </w:r>
            <w:r>
              <w:rPr>
                <w:noProof/>
                <w:webHidden/>
              </w:rPr>
              <w:fldChar w:fldCharType="end"/>
            </w:r>
          </w:hyperlink>
        </w:p>
        <w:p w14:paraId="6F64663A" w14:textId="77777777" w:rsidR="00EA01FA" w:rsidRDefault="009A55AC">
          <w:r>
            <w:rPr>
              <w:b/>
              <w:bCs/>
              <w:lang w:val="ja-JP"/>
            </w:rPr>
            <w:fldChar w:fldCharType="end"/>
          </w:r>
        </w:p>
      </w:sdtContent>
    </w:sdt>
    <w:p w14:paraId="79B2A485" w14:textId="77777777" w:rsidR="00EA01FA" w:rsidRDefault="00EA01FA">
      <w:r>
        <w:br w:type="page"/>
      </w:r>
    </w:p>
    <w:p w14:paraId="555E806B" w14:textId="77777777" w:rsidR="00204A9B" w:rsidRDefault="00204A9B" w:rsidP="00204A9B">
      <w:pPr>
        <w:pStyle w:val="Heading1"/>
        <w:numPr>
          <w:ilvl w:val="0"/>
          <w:numId w:val="2"/>
        </w:numPr>
      </w:pPr>
      <w:bookmarkStart w:id="2" w:name="_Toc429977446"/>
      <w:r>
        <w:lastRenderedPageBreak/>
        <w:t>Definitions</w:t>
      </w:r>
      <w:bookmarkEnd w:id="2"/>
    </w:p>
    <w:p w14:paraId="25717DB0" w14:textId="77777777"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471271" w14:paraId="2DD52227" w14:textId="77777777" w:rsidTr="00E62979">
        <w:tc>
          <w:tcPr>
            <w:tcW w:w="2518" w:type="dxa"/>
          </w:tcPr>
          <w:p w14:paraId="0DEF833C" w14:textId="6FB5EE20" w:rsidR="00471271" w:rsidRDefault="00471271" w:rsidP="00471271">
            <w:r>
              <w:rPr>
                <w:rFonts w:hint="eastAsia"/>
              </w:rPr>
              <w:t>MIMO</w:t>
            </w:r>
          </w:p>
        </w:tc>
        <w:tc>
          <w:tcPr>
            <w:tcW w:w="6832" w:type="dxa"/>
          </w:tcPr>
          <w:p w14:paraId="388A5469" w14:textId="317D3158" w:rsidR="00471271" w:rsidRDefault="00471271" w:rsidP="00471271">
            <w:r>
              <w:rPr>
                <w:rFonts w:hint="eastAsia"/>
              </w:rPr>
              <w:t>Multiple Input/Multiple Output</w:t>
            </w:r>
          </w:p>
        </w:tc>
      </w:tr>
      <w:tr w:rsidR="00471271" w14:paraId="59D5C39F" w14:textId="77777777" w:rsidTr="00E62979">
        <w:tc>
          <w:tcPr>
            <w:tcW w:w="2518" w:type="dxa"/>
          </w:tcPr>
          <w:p w14:paraId="648BFC1F" w14:textId="2ADAD037" w:rsidR="00471271" w:rsidRDefault="00471271" w:rsidP="00471271">
            <w:r>
              <w:rPr>
                <w:rFonts w:hint="eastAsia"/>
              </w:rPr>
              <w:t>LOS</w:t>
            </w:r>
          </w:p>
        </w:tc>
        <w:tc>
          <w:tcPr>
            <w:tcW w:w="6832" w:type="dxa"/>
          </w:tcPr>
          <w:p w14:paraId="695415D0" w14:textId="2772A041" w:rsidR="00471271" w:rsidRDefault="00471271" w:rsidP="00471271">
            <w:r>
              <w:rPr>
                <w:rFonts w:hint="eastAsia"/>
              </w:rPr>
              <w:t>Line Of Sight</w:t>
            </w:r>
          </w:p>
        </w:tc>
      </w:tr>
      <w:tr w:rsidR="00471271" w14:paraId="028122C5" w14:textId="77777777" w:rsidTr="00E62979">
        <w:tc>
          <w:tcPr>
            <w:tcW w:w="2518" w:type="dxa"/>
          </w:tcPr>
          <w:p w14:paraId="78BE9CA6" w14:textId="737AA205" w:rsidR="00471271" w:rsidRDefault="00471271" w:rsidP="00471271">
            <w:r>
              <w:rPr>
                <w:rFonts w:hint="eastAsia"/>
              </w:rPr>
              <w:t>LBS</w:t>
            </w:r>
          </w:p>
        </w:tc>
        <w:tc>
          <w:tcPr>
            <w:tcW w:w="6832" w:type="dxa"/>
          </w:tcPr>
          <w:p w14:paraId="438C901B" w14:textId="42A693CD" w:rsidR="00471271" w:rsidRDefault="00471271" w:rsidP="00471271">
            <w:r>
              <w:rPr>
                <w:rFonts w:hint="eastAsia"/>
              </w:rPr>
              <w:t xml:space="preserve">Location Based </w:t>
            </w:r>
            <w:r>
              <w:t>Service</w:t>
            </w:r>
          </w:p>
        </w:tc>
      </w:tr>
      <w:tr w:rsidR="00471271" w14:paraId="15501BC0" w14:textId="77777777" w:rsidTr="00E62979">
        <w:tc>
          <w:tcPr>
            <w:tcW w:w="2518" w:type="dxa"/>
          </w:tcPr>
          <w:p w14:paraId="2F1F9391" w14:textId="0B9C88A7" w:rsidR="00471271" w:rsidRDefault="00471271" w:rsidP="00471271">
            <w:r>
              <w:rPr>
                <w:rFonts w:hint="eastAsia"/>
              </w:rPr>
              <w:t>LED</w:t>
            </w:r>
          </w:p>
        </w:tc>
        <w:tc>
          <w:tcPr>
            <w:tcW w:w="6832" w:type="dxa"/>
          </w:tcPr>
          <w:p w14:paraId="696CFDC3" w14:textId="779961E4" w:rsidR="00471271" w:rsidRDefault="00471271" w:rsidP="00471271">
            <w:r>
              <w:rPr>
                <w:rFonts w:hint="eastAsia"/>
              </w:rPr>
              <w:t>Light Emitting Diode</w:t>
            </w:r>
          </w:p>
        </w:tc>
      </w:tr>
      <w:tr w:rsidR="00471271" w14:paraId="595D2CC8" w14:textId="77777777" w:rsidTr="00E62979">
        <w:tc>
          <w:tcPr>
            <w:tcW w:w="2518" w:type="dxa"/>
          </w:tcPr>
          <w:p w14:paraId="3D455C88" w14:textId="033CF6C4" w:rsidR="00471271" w:rsidRDefault="004B1223" w:rsidP="00471271">
            <w:r>
              <w:t>SAP</w:t>
            </w:r>
          </w:p>
        </w:tc>
        <w:tc>
          <w:tcPr>
            <w:tcW w:w="6832" w:type="dxa"/>
          </w:tcPr>
          <w:p w14:paraId="28FBA7B2" w14:textId="54D374B9" w:rsidR="00471271" w:rsidRDefault="004B1223" w:rsidP="00471271">
            <w:r>
              <w:t>Service Access Point</w:t>
            </w:r>
          </w:p>
        </w:tc>
      </w:tr>
      <w:tr w:rsidR="00471271" w14:paraId="6D373E58" w14:textId="77777777" w:rsidTr="00E62979">
        <w:tc>
          <w:tcPr>
            <w:tcW w:w="2518" w:type="dxa"/>
          </w:tcPr>
          <w:p w14:paraId="668BDBAE" w14:textId="4F31CDE7" w:rsidR="00471271" w:rsidRDefault="004B1223" w:rsidP="00471271">
            <w:r>
              <w:t>PD</w:t>
            </w:r>
          </w:p>
        </w:tc>
        <w:tc>
          <w:tcPr>
            <w:tcW w:w="6832" w:type="dxa"/>
          </w:tcPr>
          <w:p w14:paraId="1E77990D" w14:textId="44B4E897" w:rsidR="00471271" w:rsidRDefault="004B1223" w:rsidP="00471271">
            <w:r>
              <w:t>Photodiode</w:t>
            </w:r>
          </w:p>
        </w:tc>
      </w:tr>
      <w:tr w:rsidR="00471271" w14:paraId="580F6430" w14:textId="77777777" w:rsidTr="00E62979">
        <w:tc>
          <w:tcPr>
            <w:tcW w:w="2518" w:type="dxa"/>
          </w:tcPr>
          <w:p w14:paraId="7B5F9FC4" w14:textId="409EB344" w:rsidR="00471271" w:rsidRDefault="00471271" w:rsidP="00471271"/>
        </w:tc>
        <w:tc>
          <w:tcPr>
            <w:tcW w:w="6832" w:type="dxa"/>
          </w:tcPr>
          <w:p w14:paraId="1E810E54" w14:textId="5092E09E" w:rsidR="00471271" w:rsidRDefault="00471271" w:rsidP="00471271"/>
        </w:tc>
      </w:tr>
      <w:tr w:rsidR="00471271" w14:paraId="508416EA" w14:textId="77777777" w:rsidTr="00E62979">
        <w:tc>
          <w:tcPr>
            <w:tcW w:w="2518" w:type="dxa"/>
          </w:tcPr>
          <w:p w14:paraId="61835DB4" w14:textId="77777777" w:rsidR="00471271" w:rsidRDefault="00471271" w:rsidP="00471271"/>
        </w:tc>
        <w:tc>
          <w:tcPr>
            <w:tcW w:w="6832" w:type="dxa"/>
          </w:tcPr>
          <w:p w14:paraId="07AE9B2F" w14:textId="77777777" w:rsidR="00471271" w:rsidRDefault="00471271" w:rsidP="00471271"/>
        </w:tc>
      </w:tr>
    </w:tbl>
    <w:p w14:paraId="766FFBBA" w14:textId="77777777" w:rsidR="00403EFE" w:rsidRDefault="00403EFE" w:rsidP="00403EFE"/>
    <w:p w14:paraId="4118FDEA" w14:textId="77777777" w:rsidR="00204A9B" w:rsidRPr="00852CAB" w:rsidRDefault="00204A9B" w:rsidP="00403EFE">
      <w:pPr>
        <w:pStyle w:val="Heading1"/>
        <w:numPr>
          <w:ilvl w:val="0"/>
          <w:numId w:val="2"/>
        </w:numPr>
      </w:pPr>
      <w:bookmarkStart w:id="3" w:name="_Toc429977447"/>
      <w:r w:rsidRPr="00852CAB">
        <w:t>General Guidelines</w:t>
      </w:r>
      <w:bookmarkEnd w:id="3"/>
    </w:p>
    <w:p w14:paraId="76D1D0D9" w14:textId="77777777" w:rsidR="00204A9B" w:rsidRPr="00E766E5" w:rsidRDefault="00204A9B" w:rsidP="00204A9B">
      <w:pPr>
        <w:jc w:val="both"/>
      </w:pPr>
    </w:p>
    <w:p w14:paraId="6D4FA77E" w14:textId="77777777" w:rsidR="007A2CBE" w:rsidRPr="007A2CBE" w:rsidRDefault="007A2CBE" w:rsidP="007A2CBE">
      <w:pPr>
        <w:tabs>
          <w:tab w:val="left" w:pos="4050"/>
        </w:tabs>
        <w:autoSpaceDE w:val="0"/>
        <w:autoSpaceDN w:val="0"/>
        <w:adjustRightInd w:val="0"/>
        <w:spacing w:line="276" w:lineRule="auto"/>
        <w:jc w:val="both"/>
        <w:rPr>
          <w:szCs w:val="24"/>
        </w:rPr>
      </w:pPr>
      <w:r w:rsidRPr="007A2CBE">
        <w:rPr>
          <w:szCs w:val="24"/>
        </w:rPr>
        <w:t>This technical considerations document (TCD) is a guideline for proposal preparation which addresses the technical aspects of interest to the TG7r1 committee in regards to a draft standard that may fulfill performance-related issues, reliability issues and availability issues. These types of technical aspects are often called quality of service (</w:t>
      </w:r>
      <w:proofErr w:type="spellStart"/>
      <w:r w:rsidRPr="007A2CBE">
        <w:rPr>
          <w:szCs w:val="24"/>
        </w:rPr>
        <w:t>QoS</w:t>
      </w:r>
      <w:proofErr w:type="spellEnd"/>
      <w:r w:rsidRPr="007A2CBE">
        <w:rPr>
          <w:szCs w:val="24"/>
        </w:rPr>
        <w:t xml:space="preserve">) considerations; other aspects are usually maintenance-level requirements or external constraints, sometimes called compliance.   </w:t>
      </w:r>
    </w:p>
    <w:p w14:paraId="23D98D47" w14:textId="77777777" w:rsidR="007A2CBE" w:rsidRPr="007A2CBE" w:rsidRDefault="007A2CBE" w:rsidP="007A2CBE">
      <w:pPr>
        <w:tabs>
          <w:tab w:val="left" w:pos="4050"/>
        </w:tabs>
        <w:autoSpaceDE w:val="0"/>
        <w:autoSpaceDN w:val="0"/>
        <w:adjustRightInd w:val="0"/>
        <w:spacing w:line="276" w:lineRule="auto"/>
        <w:jc w:val="both"/>
        <w:rPr>
          <w:szCs w:val="24"/>
        </w:rPr>
      </w:pPr>
    </w:p>
    <w:p w14:paraId="20E9BEE2" w14:textId="6C0DA40C" w:rsidR="00A46657" w:rsidRDefault="007A2CBE" w:rsidP="007A2CBE">
      <w:pPr>
        <w:tabs>
          <w:tab w:val="left" w:pos="4050"/>
        </w:tabs>
        <w:autoSpaceDE w:val="0"/>
        <w:autoSpaceDN w:val="0"/>
        <w:adjustRightInd w:val="0"/>
        <w:spacing w:line="276" w:lineRule="auto"/>
        <w:jc w:val="both"/>
        <w:rPr>
          <w:szCs w:val="24"/>
        </w:rPr>
      </w:pPr>
      <w:r w:rsidRPr="007A2CBE">
        <w:rPr>
          <w:szCs w:val="24"/>
        </w:rPr>
        <w:t>Technical aspects have a name and a unique identifier. They are documented in the same manner as any specifications, including a description, an example, a source or references to related technical considerations and a revision history. TG7r1 needs to effectively define and manage these aspects to ensure they are meeting needs of the OWC (Optical Wireless Communications) users, while proving compliance.</w:t>
      </w:r>
    </w:p>
    <w:p w14:paraId="12360477" w14:textId="77777777" w:rsidR="00204A9B" w:rsidRPr="00E766E5" w:rsidRDefault="00204A9B" w:rsidP="00204A9B">
      <w:pPr>
        <w:autoSpaceDE w:val="0"/>
        <w:autoSpaceDN w:val="0"/>
        <w:adjustRightInd w:val="0"/>
        <w:jc w:val="both"/>
        <w:rPr>
          <w:szCs w:val="24"/>
        </w:rPr>
      </w:pPr>
    </w:p>
    <w:p w14:paraId="3D560D31" w14:textId="77777777"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14:paraId="2944E0FA" w14:textId="77777777" w:rsidR="00204A9B" w:rsidRPr="00E766E5" w:rsidRDefault="00204A9B" w:rsidP="00204A9B">
      <w:pPr>
        <w:autoSpaceDE w:val="0"/>
        <w:autoSpaceDN w:val="0"/>
        <w:adjustRightInd w:val="0"/>
        <w:jc w:val="both"/>
        <w:rPr>
          <w:szCs w:val="24"/>
        </w:rPr>
      </w:pPr>
    </w:p>
    <w:p w14:paraId="527797EF" w14:textId="77777777"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14:paraId="510C7FBE" w14:textId="77777777"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14:paraId="678D86A5" w14:textId="77777777"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14:paraId="3B7353FD" w14:textId="77777777"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14:paraId="5269E7E7" w14:textId="77777777"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14:paraId="43F25E56" w14:textId="77777777"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14:paraId="4419E5C7" w14:textId="77777777"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14:paraId="3090E9A5" w14:textId="77777777"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14:paraId="42603D6D" w14:textId="77777777"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14:paraId="01215A50" w14:textId="77777777" w:rsidR="00204A9B" w:rsidRPr="00E766E5" w:rsidRDefault="00204A9B" w:rsidP="00204A9B">
      <w:pPr>
        <w:autoSpaceDE w:val="0"/>
        <w:autoSpaceDN w:val="0"/>
        <w:adjustRightInd w:val="0"/>
        <w:jc w:val="both"/>
        <w:rPr>
          <w:szCs w:val="24"/>
        </w:rPr>
      </w:pPr>
    </w:p>
    <w:p w14:paraId="77926F20" w14:textId="77777777"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w:t>
      </w:r>
      <w:r w:rsidRPr="00E766E5">
        <w:rPr>
          <w:szCs w:val="24"/>
        </w:rPr>
        <w:lastRenderedPageBreak/>
        <w:t xml:space="preserve">mandatory nature, and “should” or “may” to show that the requirement is optional. The whole requirement specifies a desired end goal or result and contains a success criterion or other measurable indication of the quality. </w:t>
      </w:r>
    </w:p>
    <w:p w14:paraId="130EAE46" w14:textId="77777777" w:rsidR="00473BA6" w:rsidRDefault="00473BA6" w:rsidP="00204A9B">
      <w:pPr>
        <w:autoSpaceDE w:val="0"/>
        <w:autoSpaceDN w:val="0"/>
        <w:adjustRightInd w:val="0"/>
        <w:jc w:val="both"/>
        <w:rPr>
          <w:szCs w:val="24"/>
        </w:rPr>
      </w:pPr>
    </w:p>
    <w:p w14:paraId="3540707F" w14:textId="77777777"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14:paraId="04289367" w14:textId="77777777" w:rsidR="00204A9B" w:rsidRPr="00E766E5" w:rsidRDefault="00204A9B" w:rsidP="00204A9B">
      <w:pPr>
        <w:autoSpaceDE w:val="0"/>
        <w:autoSpaceDN w:val="0"/>
        <w:adjustRightInd w:val="0"/>
        <w:jc w:val="both"/>
        <w:rPr>
          <w:szCs w:val="24"/>
        </w:rPr>
      </w:pPr>
    </w:p>
    <w:p w14:paraId="23AB9309" w14:textId="77777777"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14:paraId="08349817" w14:textId="77777777" w:rsidR="00465ACB" w:rsidRDefault="00204A9B" w:rsidP="00204A9B">
      <w:pPr>
        <w:autoSpaceDE w:val="0"/>
        <w:autoSpaceDN w:val="0"/>
        <w:adjustRightInd w:val="0"/>
        <w:ind w:left="720" w:hanging="360"/>
        <w:jc w:val="both"/>
        <w:rPr>
          <w:szCs w:val="24"/>
        </w:rPr>
      </w:pPr>
      <w:r w:rsidRPr="00E766E5">
        <w:rPr>
          <w:szCs w:val="24"/>
        </w:rPr>
        <w:t>• Interfaces</w:t>
      </w:r>
      <w:r>
        <w:rPr>
          <w:szCs w:val="24"/>
        </w:rPr>
        <w:t>,</w:t>
      </w:r>
    </w:p>
    <w:p w14:paraId="64BB5955" w14:textId="77777777" w:rsidR="00BA1689" w:rsidRDefault="00BA1689" w:rsidP="00BA1689">
      <w:pPr>
        <w:autoSpaceDE w:val="0"/>
        <w:autoSpaceDN w:val="0"/>
        <w:adjustRightInd w:val="0"/>
        <w:ind w:left="720" w:hanging="360"/>
        <w:jc w:val="both"/>
        <w:rPr>
          <w:szCs w:val="24"/>
        </w:rPr>
      </w:pPr>
      <w:r w:rsidRPr="00E766E5">
        <w:rPr>
          <w:szCs w:val="24"/>
        </w:rPr>
        <w:t xml:space="preserve">• </w:t>
      </w:r>
      <w:r>
        <w:rPr>
          <w:szCs w:val="24"/>
        </w:rPr>
        <w:t>Coexistence,</w:t>
      </w:r>
    </w:p>
    <w:p w14:paraId="025F0DD0" w14:textId="77777777"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14:paraId="13A1A8AD" w14:textId="77777777"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14:paraId="3BD0AC99" w14:textId="77777777"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14:paraId="4F7A3974" w14:textId="77777777"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14:paraId="1EFB091C" w14:textId="77777777"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14:paraId="1F993537" w14:textId="77777777" w:rsidR="00204A9B" w:rsidRPr="00E766E5" w:rsidRDefault="00204A9B" w:rsidP="00204A9B">
      <w:pPr>
        <w:autoSpaceDE w:val="0"/>
        <w:autoSpaceDN w:val="0"/>
        <w:adjustRightInd w:val="0"/>
        <w:jc w:val="both"/>
        <w:rPr>
          <w:szCs w:val="24"/>
        </w:rPr>
      </w:pPr>
    </w:p>
    <w:p w14:paraId="539B41BE" w14:textId="77777777"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w:t>
      </w:r>
      <w:r w:rsidR="00A31D53">
        <w:rPr>
          <w:szCs w:val="24"/>
        </w:rPr>
        <w:t>proposals</w:t>
      </w:r>
      <w:r w:rsidRPr="00790086">
        <w:rPr>
          <w:szCs w:val="24"/>
        </w:rPr>
        <w:t xml:space="preserve">,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14:paraId="0635E9CC" w14:textId="77777777" w:rsidR="00204A9B" w:rsidRPr="00E766E5" w:rsidRDefault="00204A9B" w:rsidP="00204A9B">
      <w:pPr>
        <w:autoSpaceDE w:val="0"/>
        <w:autoSpaceDN w:val="0"/>
        <w:adjustRightInd w:val="0"/>
        <w:jc w:val="both"/>
        <w:rPr>
          <w:szCs w:val="24"/>
        </w:rPr>
      </w:pPr>
    </w:p>
    <w:p w14:paraId="5D56ED6E" w14:textId="77777777"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14:paraId="6ADF893F" w14:textId="77777777" w:rsidR="00204A9B" w:rsidRPr="00E766E5" w:rsidRDefault="00204A9B" w:rsidP="00204A9B">
      <w:pPr>
        <w:autoSpaceDE w:val="0"/>
        <w:autoSpaceDN w:val="0"/>
        <w:adjustRightInd w:val="0"/>
        <w:jc w:val="both"/>
        <w:rPr>
          <w:szCs w:val="24"/>
        </w:rPr>
      </w:pPr>
    </w:p>
    <w:p w14:paraId="1CA1327F" w14:textId="77777777"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14:paraId="6F1AE84F" w14:textId="77777777" w:rsidR="00204A9B" w:rsidRPr="00E766E5" w:rsidRDefault="00204A9B" w:rsidP="00204A9B">
      <w:pPr>
        <w:autoSpaceDE w:val="0"/>
        <w:autoSpaceDN w:val="0"/>
        <w:adjustRightInd w:val="0"/>
        <w:jc w:val="both"/>
        <w:rPr>
          <w:szCs w:val="24"/>
        </w:rPr>
      </w:pPr>
    </w:p>
    <w:p w14:paraId="764F050C" w14:textId="77777777"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14:paraId="5081A25B" w14:textId="77777777" w:rsidR="00204A9B" w:rsidRPr="00E766E5" w:rsidRDefault="00204A9B" w:rsidP="00204A9B">
      <w:pPr>
        <w:autoSpaceDE w:val="0"/>
        <w:autoSpaceDN w:val="0"/>
        <w:adjustRightInd w:val="0"/>
        <w:jc w:val="both"/>
        <w:rPr>
          <w:szCs w:val="24"/>
        </w:rPr>
      </w:pPr>
    </w:p>
    <w:p w14:paraId="183E66C9"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14:paraId="2CF9EBD0" w14:textId="77777777" w:rsidR="00204A9B" w:rsidRPr="00E766E5" w:rsidRDefault="00204A9B" w:rsidP="00204A9B">
      <w:pPr>
        <w:autoSpaceDE w:val="0"/>
        <w:autoSpaceDN w:val="0"/>
        <w:adjustRightInd w:val="0"/>
        <w:jc w:val="both"/>
        <w:rPr>
          <w:szCs w:val="24"/>
          <w:lang w:val="en-GB"/>
        </w:rPr>
      </w:pPr>
    </w:p>
    <w:p w14:paraId="0AD84649"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14:paraId="260D0915"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14:paraId="5D2224B2"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14:paraId="01E6B81B"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14:paraId="0B318574"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14:paraId="05D97BFA"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Unclear meaning</w:t>
      </w:r>
      <w:r>
        <w:rPr>
          <w:szCs w:val="24"/>
          <w:lang w:val="en-GB"/>
        </w:rPr>
        <w:t>, and</w:t>
      </w:r>
      <w:r w:rsidRPr="00E766E5">
        <w:rPr>
          <w:szCs w:val="24"/>
          <w:lang w:val="en-GB"/>
        </w:rPr>
        <w:t xml:space="preserve"> </w:t>
      </w:r>
    </w:p>
    <w:p w14:paraId="0375DF36"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14:paraId="5C00C414" w14:textId="77777777" w:rsidR="00204A9B" w:rsidRPr="00E766E5" w:rsidRDefault="00204A9B" w:rsidP="00204A9B">
      <w:pPr>
        <w:autoSpaceDE w:val="0"/>
        <w:autoSpaceDN w:val="0"/>
        <w:adjustRightInd w:val="0"/>
        <w:jc w:val="both"/>
        <w:rPr>
          <w:szCs w:val="24"/>
        </w:rPr>
      </w:pPr>
    </w:p>
    <w:p w14:paraId="246F25AC"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14:paraId="5705100C" w14:textId="77777777" w:rsidR="00204A9B" w:rsidRPr="00E766E5" w:rsidRDefault="00204A9B" w:rsidP="00204A9B">
      <w:pPr>
        <w:autoSpaceDE w:val="0"/>
        <w:autoSpaceDN w:val="0"/>
        <w:adjustRightInd w:val="0"/>
        <w:jc w:val="both"/>
        <w:rPr>
          <w:szCs w:val="24"/>
          <w:lang w:val="en-GB"/>
        </w:rPr>
      </w:pPr>
    </w:p>
    <w:p w14:paraId="78459105" w14:textId="77777777"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w:t>
      </w:r>
      <w:proofErr w:type="spellStart"/>
      <w:r w:rsidRPr="00E766E5">
        <w:rPr>
          <w:szCs w:val="24"/>
          <w:lang w:val="en-GB"/>
        </w:rPr>
        <w:t>etc</w:t>
      </w:r>
      <w:proofErr w:type="spellEnd"/>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14:paraId="1FD965E7" w14:textId="77777777" w:rsidR="00204A9B" w:rsidRPr="00E766E5" w:rsidRDefault="00204A9B" w:rsidP="00204A9B">
      <w:pPr>
        <w:autoSpaceDE w:val="0"/>
        <w:autoSpaceDN w:val="0"/>
        <w:adjustRightInd w:val="0"/>
        <w:ind w:left="360"/>
        <w:jc w:val="both"/>
        <w:rPr>
          <w:szCs w:val="24"/>
        </w:rPr>
      </w:pPr>
    </w:p>
    <w:p w14:paraId="722716C5" w14:textId="77777777"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14:paraId="60A18B2F" w14:textId="77777777" w:rsidR="00204A9B" w:rsidRPr="00E766E5" w:rsidRDefault="00204A9B" w:rsidP="00204A9B">
      <w:pPr>
        <w:autoSpaceDE w:val="0"/>
        <w:autoSpaceDN w:val="0"/>
        <w:adjustRightInd w:val="0"/>
        <w:jc w:val="both"/>
        <w:rPr>
          <w:szCs w:val="24"/>
        </w:rPr>
      </w:pPr>
    </w:p>
    <w:p w14:paraId="30658196" w14:textId="77777777"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sidR="004F71C6">
        <w:rPr>
          <w:szCs w:val="24"/>
        </w:rPr>
        <w:t>proposals</w:t>
      </w:r>
      <w:r w:rsidR="004F71C6" w:rsidRPr="00E766E5">
        <w:rPr>
          <w:szCs w:val="24"/>
        </w:rPr>
        <w:t xml:space="preserve"> </w:t>
      </w:r>
      <w:r w:rsidRPr="00E766E5">
        <w:rPr>
          <w:szCs w:val="24"/>
        </w:rPr>
        <w:t>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w:t>
      </w:r>
      <w:r w:rsidR="00CC55BA">
        <w:rPr>
          <w:szCs w:val="24"/>
        </w:rPr>
        <w:t xml:space="preserve">, but each consideration aspect will be used for guidance to meet user requirements identified from the responses to </w:t>
      </w:r>
      <w:r w:rsidR="00573701">
        <w:rPr>
          <w:szCs w:val="24"/>
        </w:rPr>
        <w:t>TG7r1</w:t>
      </w:r>
      <w:r w:rsidR="002B79CF">
        <w:rPr>
          <w:szCs w:val="24"/>
        </w:rPr>
        <w:t xml:space="preserve"> </w:t>
      </w:r>
      <w:r w:rsidR="00CC55BA">
        <w:rPr>
          <w:szCs w:val="24"/>
        </w:rPr>
        <w:t>Call for Applications (</w:t>
      </w:r>
      <w:proofErr w:type="spellStart"/>
      <w:r w:rsidR="00CC55BA">
        <w:rPr>
          <w:szCs w:val="24"/>
        </w:rPr>
        <w:t>CfA</w:t>
      </w:r>
      <w:proofErr w:type="spellEnd"/>
      <w:r w:rsidR="00CC55BA">
        <w:rPr>
          <w:szCs w:val="24"/>
        </w:rPr>
        <w:t>) listed in the reference section</w:t>
      </w:r>
      <w:r w:rsidRPr="00E766E5">
        <w:rPr>
          <w:szCs w:val="24"/>
        </w:rPr>
        <w:t xml:space="preserve">. </w:t>
      </w:r>
    </w:p>
    <w:p w14:paraId="41292678" w14:textId="77777777" w:rsidR="00204A9B" w:rsidRPr="00204A9B" w:rsidRDefault="00204A9B" w:rsidP="00204A9B"/>
    <w:p w14:paraId="62B58E4D" w14:textId="77777777" w:rsidR="00204A9B" w:rsidRDefault="00204A9B" w:rsidP="00204A9B">
      <w:pPr>
        <w:pStyle w:val="Heading1"/>
        <w:numPr>
          <w:ilvl w:val="0"/>
          <w:numId w:val="2"/>
        </w:numPr>
      </w:pPr>
      <w:bookmarkStart w:id="4" w:name="_Toc429977448"/>
      <w:r>
        <w:t>Introduction</w:t>
      </w:r>
      <w:bookmarkEnd w:id="4"/>
    </w:p>
    <w:p w14:paraId="6A210F77" w14:textId="77777777" w:rsidR="00204AF8" w:rsidRDefault="00204AF8" w:rsidP="00A639E6"/>
    <w:p w14:paraId="115B2CDD" w14:textId="77777777"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rsidR="00573701">
        <w:t>proposals</w:t>
      </w:r>
      <w:r>
        <w:t>.</w:t>
      </w:r>
    </w:p>
    <w:p w14:paraId="71D4CB96" w14:textId="77777777" w:rsidR="00736288" w:rsidRPr="00E766E5" w:rsidRDefault="00736288" w:rsidP="00736288">
      <w:pPr>
        <w:jc w:val="both"/>
      </w:pPr>
    </w:p>
    <w:p w14:paraId="0B932744" w14:textId="77777777" w:rsidR="00736288" w:rsidRPr="00E766E5" w:rsidRDefault="00736288" w:rsidP="00736288">
      <w:pPr>
        <w:jc w:val="both"/>
      </w:pPr>
      <w:r w:rsidRPr="00E766E5">
        <w:t>This document serves two purposes:</w:t>
      </w:r>
    </w:p>
    <w:p w14:paraId="2756133A" w14:textId="77777777"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14:paraId="2C2C6267" w14:textId="77777777"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14:paraId="3DC7C416" w14:textId="77777777" w:rsidR="00736288" w:rsidRPr="00A639E6" w:rsidRDefault="00736288" w:rsidP="00A639E6"/>
    <w:p w14:paraId="33BA6273" w14:textId="77777777" w:rsidR="00F40623" w:rsidRDefault="00F40623">
      <w:pPr>
        <w:rPr>
          <w:rFonts w:ascii="Arial" w:hAnsi="Arial"/>
          <w:b/>
          <w:kern w:val="28"/>
          <w:sz w:val="28"/>
          <w:u w:val="double"/>
        </w:rPr>
      </w:pPr>
      <w:r>
        <w:br w:type="page"/>
      </w:r>
    </w:p>
    <w:p w14:paraId="105FA32E" w14:textId="77777777" w:rsidR="00736288" w:rsidRDefault="00736288" w:rsidP="009D0EA9">
      <w:pPr>
        <w:pStyle w:val="Heading1"/>
        <w:numPr>
          <w:ilvl w:val="0"/>
          <w:numId w:val="2"/>
        </w:numPr>
      </w:pPr>
      <w:bookmarkStart w:id="5" w:name="_Toc429977449"/>
      <w:r>
        <w:rPr>
          <w:rFonts w:hint="eastAsia"/>
        </w:rPr>
        <w:lastRenderedPageBreak/>
        <w:t>Optical Wireless Communication</w:t>
      </w:r>
      <w:bookmarkEnd w:id="5"/>
    </w:p>
    <w:p w14:paraId="4003E78A" w14:textId="77777777" w:rsidR="00204AF8" w:rsidRDefault="00204AF8" w:rsidP="00204AF8"/>
    <w:p w14:paraId="70D66C13" w14:textId="16BE6A39" w:rsidR="00204AF8" w:rsidRDefault="00204AF8" w:rsidP="00204AF8">
      <w:r>
        <w:rPr>
          <w:rFonts w:hint="eastAsia"/>
        </w:rPr>
        <w:t>Optical Wireless Communication</w:t>
      </w:r>
      <w:r>
        <w:t xml:space="preserve"> (OWC)</w:t>
      </w:r>
      <w:r>
        <w:rPr>
          <w:rFonts w:hint="eastAsia"/>
        </w:rPr>
        <w:t xml:space="preserve"> is a wireless communication method using </w:t>
      </w:r>
      <w:r>
        <w:t>optical wavelength</w:t>
      </w:r>
      <w:r w:rsidR="007A2CBE">
        <w:t>s</w:t>
      </w:r>
      <w:r>
        <w:t>.</w:t>
      </w:r>
    </w:p>
    <w:p w14:paraId="21FDC73A" w14:textId="77777777" w:rsidR="007A2CBE" w:rsidRDefault="007A2CBE" w:rsidP="00204AF8"/>
    <w:p w14:paraId="2C5E3D02" w14:textId="77777777" w:rsidR="00A44C2E" w:rsidRDefault="00A44C2E" w:rsidP="00204AF8">
      <w:r>
        <w:t>OWC can be classified into:</w:t>
      </w:r>
    </w:p>
    <w:p w14:paraId="3657327F" w14:textId="77777777" w:rsidR="00A44C2E" w:rsidRDefault="00A44C2E" w:rsidP="00A44C2E">
      <w:pPr>
        <w:pStyle w:val="ListParagraph"/>
        <w:ind w:left="960"/>
      </w:pPr>
      <w:r w:rsidRPr="00F15EAC">
        <w:rPr>
          <w:b/>
        </w:rPr>
        <w:t xml:space="preserve">Image Sensor </w:t>
      </w:r>
      <w:r>
        <w:rPr>
          <w:b/>
        </w:rPr>
        <w:t>Communications</w:t>
      </w:r>
      <w:r w:rsidRPr="00204AF8">
        <w:t xml:space="preserve"> which enables</w:t>
      </w:r>
      <w:r>
        <w:t xml:space="preserve"> optical wireless communications using an image sensor as a receiver.</w:t>
      </w:r>
    </w:p>
    <w:p w14:paraId="4A38F187" w14:textId="2AD1E9CF" w:rsidR="00A44C2E" w:rsidRDefault="00A44C2E" w:rsidP="00A44C2E">
      <w:pPr>
        <w:pStyle w:val="ListParagraph"/>
        <w:ind w:left="960"/>
      </w:pPr>
      <w:r>
        <w:rPr>
          <w:b/>
        </w:rPr>
        <w:t xml:space="preserve">High </w:t>
      </w:r>
      <w:r w:rsidR="00914997">
        <w:rPr>
          <w:b/>
        </w:rPr>
        <w:t>Rate</w:t>
      </w:r>
      <w:r>
        <w:rPr>
          <w:b/>
        </w:rPr>
        <w:t xml:space="preserve"> </w:t>
      </w:r>
      <w:r w:rsidR="00914997">
        <w:rPr>
          <w:b/>
        </w:rPr>
        <w:t>PD</w:t>
      </w:r>
      <w:r>
        <w:rPr>
          <w:b/>
        </w:rPr>
        <w:t xml:space="preserve"> Communications</w:t>
      </w:r>
      <w:r w:rsidRPr="00204AF8">
        <w:t xml:space="preserve"> which is high-speed, bidirectional, networked and mobile wireless communications using light</w:t>
      </w:r>
      <w:r>
        <w:t xml:space="preserve"> with a high speed photodiode receiver</w:t>
      </w:r>
      <w:r w:rsidRPr="00204AF8">
        <w:t>.</w:t>
      </w:r>
    </w:p>
    <w:p w14:paraId="05969526" w14:textId="3315BB69" w:rsidR="00A44C2E" w:rsidRDefault="00A44C2E" w:rsidP="00A44C2E">
      <w:pPr>
        <w:pStyle w:val="ListParagraph"/>
        <w:ind w:left="960"/>
      </w:pPr>
      <w:r>
        <w:rPr>
          <w:b/>
        </w:rPr>
        <w:t xml:space="preserve">Low </w:t>
      </w:r>
      <w:r w:rsidR="00914997">
        <w:rPr>
          <w:b/>
        </w:rPr>
        <w:t>Rate</w:t>
      </w:r>
      <w:r>
        <w:rPr>
          <w:b/>
        </w:rPr>
        <w:t xml:space="preserve"> </w:t>
      </w:r>
      <w:r w:rsidR="00914997">
        <w:rPr>
          <w:b/>
        </w:rPr>
        <w:t>PD</w:t>
      </w:r>
      <w:r>
        <w:rPr>
          <w:b/>
        </w:rPr>
        <w:t xml:space="preserve"> Communications </w:t>
      </w:r>
      <w:r w:rsidRPr="00995D46">
        <w:rPr>
          <w:color w:val="000000"/>
        </w:rPr>
        <w:t>wh</w:t>
      </w:r>
      <w:r>
        <w:rPr>
          <w:color w:val="000000"/>
        </w:rPr>
        <w:t>ich is wireless light ID</w:t>
      </w:r>
      <w:r w:rsidRPr="00995D46">
        <w:rPr>
          <w:color w:val="000000"/>
        </w:rPr>
        <w:t xml:space="preserve"> system using various LEDs</w:t>
      </w:r>
      <w:r>
        <w:rPr>
          <w:color w:val="000000"/>
        </w:rPr>
        <w:t xml:space="preserve"> with a low speed photodiode receiver.</w:t>
      </w:r>
    </w:p>
    <w:p w14:paraId="7CE482C1" w14:textId="77777777" w:rsidR="00A44C2E" w:rsidRDefault="00A44C2E" w:rsidP="00204AF8"/>
    <w:p w14:paraId="6D4032C1" w14:textId="44E669B1" w:rsidR="007A2CBE" w:rsidRDefault="007A2CBE" w:rsidP="00204AF8">
      <w:r>
        <w:t>In regards to the definition of low speed and high speed, t</w:t>
      </w:r>
      <w:r w:rsidRPr="007A2CBE">
        <w:t>he throughput threshold data rate is 1 Mbps as measured at the PHY SAP.  Throughput less than 1 Mbps rate at the PHY SAP is considered low rate and higher than 1 Mbps at the PHY SAP is considered high rate.</w:t>
      </w:r>
    </w:p>
    <w:p w14:paraId="6DFF7F78" w14:textId="51AEA153" w:rsidR="00574473" w:rsidRDefault="00574473" w:rsidP="00574473">
      <w:pPr>
        <w:pStyle w:val="Heading1"/>
        <w:numPr>
          <w:ilvl w:val="1"/>
          <w:numId w:val="2"/>
        </w:numPr>
      </w:pPr>
      <w:bookmarkStart w:id="6" w:name="_Toc429977450"/>
      <w:r>
        <w:t>Eye Safety and Flicker</w:t>
      </w:r>
      <w:bookmarkEnd w:id="6"/>
    </w:p>
    <w:p w14:paraId="093657BE" w14:textId="77777777" w:rsidR="00574473" w:rsidRDefault="00574473" w:rsidP="00574473"/>
    <w:p w14:paraId="43D8145E" w14:textId="2D8652E7" w:rsidR="00574473" w:rsidRDefault="00574473" w:rsidP="00574473">
      <w:r>
        <w:rPr>
          <w:rFonts w:hint="eastAsia"/>
        </w:rPr>
        <w:t xml:space="preserve">The modulated light </w:t>
      </w:r>
      <w:r>
        <w:t>that can be seen by the human eye shall</w:t>
      </w:r>
      <w:r>
        <w:rPr>
          <w:rFonts w:hint="eastAsia"/>
        </w:rPr>
        <w:t xml:space="preserve"> be safe </w:t>
      </w:r>
      <w:r>
        <w:t>in regards to the frequency and intensity of light (e.g. IEC 60825-1:2014)</w:t>
      </w:r>
      <w:r w:rsidR="00A26F8E">
        <w:t>, a</w:t>
      </w:r>
      <w:r>
        <w:t xml:space="preserve">nd </w:t>
      </w:r>
      <w:r w:rsidR="00A26F8E">
        <w:t>shall</w:t>
      </w:r>
      <w:r>
        <w:t xml:space="preserve"> not stimulate sickness such as photosensitive epilepsy (e.g. Annex </w:t>
      </w:r>
      <w:proofErr w:type="gramStart"/>
      <w:r>
        <w:t>A</w:t>
      </w:r>
      <w:proofErr w:type="gramEnd"/>
      <w:r>
        <w:t xml:space="preserve"> Bibliography of IEEE802.15.7-2011).</w:t>
      </w:r>
    </w:p>
    <w:p w14:paraId="5C3BAAFA" w14:textId="77777777" w:rsidR="007A2CBE" w:rsidRDefault="007A2CBE" w:rsidP="00204AF8"/>
    <w:p w14:paraId="44FC2722" w14:textId="082ABCE1" w:rsidR="00EA3885" w:rsidRDefault="00EA3885" w:rsidP="00EA3885">
      <w:pPr>
        <w:pStyle w:val="Heading1"/>
        <w:numPr>
          <w:ilvl w:val="1"/>
          <w:numId w:val="2"/>
        </w:numPr>
      </w:pPr>
      <w:bookmarkStart w:id="7" w:name="_Toc429977451"/>
      <w:r>
        <w:t>Communication Range</w:t>
      </w:r>
      <w:bookmarkEnd w:id="7"/>
    </w:p>
    <w:p w14:paraId="557EB054" w14:textId="77777777" w:rsidR="00EA3885" w:rsidRDefault="00EA3885" w:rsidP="00204AF8"/>
    <w:p w14:paraId="248E7724" w14:textId="6A9CB916" w:rsidR="00EA3885" w:rsidRDefault="00EA3885" w:rsidP="00204AF8">
      <w:r w:rsidRPr="008B01FF">
        <w:rPr>
          <w:color w:val="000000" w:themeColor="text1"/>
        </w:rPr>
        <w:t>The range performance criteria will be determined by the committee at the time the need arises, including the selection of an appropriate common channel model.</w:t>
      </w:r>
    </w:p>
    <w:p w14:paraId="087D671D" w14:textId="77777777" w:rsidR="00EA3885" w:rsidRDefault="00EA3885" w:rsidP="00204AF8"/>
    <w:p w14:paraId="0A6C5DD3" w14:textId="38DFD9CF" w:rsidR="00100035" w:rsidRDefault="00100035" w:rsidP="00100035">
      <w:pPr>
        <w:pStyle w:val="Heading1"/>
        <w:numPr>
          <w:ilvl w:val="1"/>
          <w:numId w:val="2"/>
        </w:numPr>
      </w:pPr>
      <w:bookmarkStart w:id="8" w:name="_Toc424639684"/>
      <w:bookmarkStart w:id="9" w:name="_Toc424639741"/>
      <w:bookmarkStart w:id="10" w:name="_Toc429977452"/>
      <w:bookmarkEnd w:id="8"/>
      <w:bookmarkEnd w:id="9"/>
      <w:r w:rsidRPr="00100035">
        <w:t>Localization</w:t>
      </w:r>
      <w:bookmarkEnd w:id="10"/>
    </w:p>
    <w:p w14:paraId="1E18187F" w14:textId="77777777" w:rsidR="00100035" w:rsidRDefault="00100035" w:rsidP="00100035"/>
    <w:p w14:paraId="1B7129A4" w14:textId="5DEE67FC" w:rsidR="00100035" w:rsidRPr="00100035" w:rsidRDefault="00100035" w:rsidP="00100035">
      <w:r w:rsidRPr="00100035">
        <w:t>The standard may provide mechanisms to support positioning algorithms using light sources.</w:t>
      </w:r>
    </w:p>
    <w:p w14:paraId="41E44159" w14:textId="3B384476" w:rsidR="009D0EA9" w:rsidRDefault="00206915" w:rsidP="00206915">
      <w:pPr>
        <w:pStyle w:val="Heading1"/>
        <w:numPr>
          <w:ilvl w:val="1"/>
          <w:numId w:val="2"/>
        </w:numPr>
      </w:pPr>
      <w:bookmarkStart w:id="11" w:name="_Toc429977453"/>
      <w:r w:rsidRPr="00206915">
        <w:t>Image Sensor Communications</w:t>
      </w:r>
      <w:bookmarkEnd w:id="11"/>
    </w:p>
    <w:p w14:paraId="6CABC72D" w14:textId="13D8BF52" w:rsidR="009D0EA9" w:rsidRDefault="009D0EA9" w:rsidP="00E62979">
      <w:pPr>
        <w:pStyle w:val="Heading2"/>
        <w:numPr>
          <w:ilvl w:val="2"/>
          <w:numId w:val="2"/>
        </w:numPr>
      </w:pPr>
      <w:bookmarkStart w:id="12" w:name="_Toc429977454"/>
      <w:r>
        <w:rPr>
          <w:rFonts w:hint="eastAsia"/>
        </w:rPr>
        <w:t>Applic</w:t>
      </w:r>
      <w:r>
        <w:t>ations</w:t>
      </w:r>
      <w:r w:rsidR="00D031E6">
        <w:t>/Use cases</w:t>
      </w:r>
      <w:bookmarkEnd w:id="12"/>
    </w:p>
    <w:p w14:paraId="1504ED01" w14:textId="77777777" w:rsidR="00D031E6" w:rsidRDefault="00D031E6" w:rsidP="00D031E6"/>
    <w:p w14:paraId="79050950" w14:textId="77777777" w:rsidR="00D031E6" w:rsidRDefault="00D031E6" w:rsidP="00D031E6">
      <w:r>
        <w:rPr>
          <w:rFonts w:hint="eastAsia"/>
        </w:rPr>
        <w:t xml:space="preserve">The following </w:t>
      </w:r>
      <w:r w:rsidR="00A23FA6">
        <w:t>Image Sensor Receiver</w:t>
      </w:r>
      <w:r>
        <w:t xml:space="preserve"> </w:t>
      </w:r>
      <w:r>
        <w:rPr>
          <w:rFonts w:hint="eastAsia"/>
        </w:rPr>
        <w:t>applications/use cases were presented in response to TG7r1 Call for Applications.</w:t>
      </w:r>
    </w:p>
    <w:p w14:paraId="51434CFB" w14:textId="77777777" w:rsidR="00D031E6" w:rsidRPr="00D031E6" w:rsidRDefault="00D031E6" w:rsidP="00D031E6"/>
    <w:p w14:paraId="1DED0A09" w14:textId="77777777" w:rsidR="007A6DDA" w:rsidRPr="008B01FF" w:rsidRDefault="00BC2511" w:rsidP="007A6DDA">
      <w:pPr>
        <w:pStyle w:val="ListParagraph"/>
        <w:ind w:left="960"/>
        <w:rPr>
          <w:color w:val="000000" w:themeColor="text1"/>
        </w:rPr>
      </w:pPr>
      <w:r w:rsidRPr="008B01FF">
        <w:rPr>
          <w:rFonts w:hint="eastAsia"/>
          <w:color w:val="000000" w:themeColor="text1"/>
        </w:rPr>
        <w:lastRenderedPageBreak/>
        <w:t>A1</w:t>
      </w:r>
      <w:r w:rsidRPr="008B01FF">
        <w:rPr>
          <w:rFonts w:hint="eastAsia"/>
          <w:color w:val="000000" w:themeColor="text1"/>
        </w:rPr>
        <w:tab/>
      </w:r>
      <w:r w:rsidRPr="008B01FF">
        <w:rPr>
          <w:color w:val="000000" w:themeColor="text1"/>
        </w:rPr>
        <w:t>Offline to Online Marketing</w:t>
      </w:r>
      <w:r w:rsidR="00742E7A" w:rsidRPr="008B01FF">
        <w:rPr>
          <w:rStyle w:val="FootnoteReference"/>
          <w:color w:val="000000" w:themeColor="text1"/>
        </w:rPr>
        <w:footnoteReference w:id="1"/>
      </w:r>
      <w:r w:rsidRPr="008B01FF">
        <w:rPr>
          <w:color w:val="000000" w:themeColor="text1"/>
        </w:rPr>
        <w:t>/Public Information System</w:t>
      </w:r>
      <w:r w:rsidR="007A6DDA" w:rsidRPr="008B01FF">
        <w:rPr>
          <w:color w:val="000000" w:themeColor="text1"/>
        </w:rPr>
        <w:t xml:space="preserve"> [2, 3, 5, 6, 7]</w:t>
      </w:r>
    </w:p>
    <w:p w14:paraId="29A6AE5F" w14:textId="51FC53E0" w:rsidR="00BC2511" w:rsidRPr="008B01FF" w:rsidRDefault="00BC2511" w:rsidP="00BC2511">
      <w:pPr>
        <w:pStyle w:val="ListParagraph"/>
        <w:ind w:left="960"/>
        <w:rPr>
          <w:color w:val="000000" w:themeColor="text1"/>
        </w:rPr>
      </w:pPr>
      <w:r w:rsidRPr="008B01FF">
        <w:rPr>
          <w:color w:val="000000" w:themeColor="text1"/>
        </w:rPr>
        <w:t>A2</w:t>
      </w:r>
      <w:r w:rsidRPr="008B01FF">
        <w:rPr>
          <w:color w:val="000000" w:themeColor="text1"/>
        </w:rPr>
        <w:tab/>
      </w:r>
      <w:proofErr w:type="spellStart"/>
      <w:r w:rsidR="00D526EA" w:rsidRPr="008B01FF">
        <w:rPr>
          <w:color w:val="000000" w:themeColor="text1"/>
        </w:rPr>
        <w:t>IoT</w:t>
      </w:r>
      <w:proofErr w:type="spellEnd"/>
      <w:r w:rsidR="005B0986">
        <w:rPr>
          <w:rStyle w:val="FootnoteReference"/>
          <w:rFonts w:eastAsia="Malgun Gothic"/>
          <w:b/>
          <w:color w:val="000000" w:themeColor="text1"/>
          <w:lang w:eastAsia="ko-KR"/>
        </w:rPr>
        <w:footnoteReference w:id="2"/>
      </w:r>
      <w:r w:rsidR="00D526EA" w:rsidRPr="008B01FF">
        <w:rPr>
          <w:color w:val="000000" w:themeColor="text1"/>
        </w:rPr>
        <w:t xml:space="preserve"> (</w:t>
      </w:r>
      <w:r w:rsidR="00D031E6" w:rsidRPr="008B01FF">
        <w:rPr>
          <w:color w:val="000000" w:themeColor="text1"/>
        </w:rPr>
        <w:t>M2M/D2D</w:t>
      </w:r>
      <w:r w:rsidR="005B0986">
        <w:rPr>
          <w:rStyle w:val="FootnoteReference"/>
          <w:rFonts w:eastAsia="Malgun Gothic"/>
          <w:b/>
          <w:color w:val="000000" w:themeColor="text1"/>
          <w:lang w:eastAsia="ko-KR"/>
        </w:rPr>
        <w:footnoteReference w:id="3"/>
      </w:r>
      <w:r w:rsidR="00D031E6" w:rsidRPr="008B01FF">
        <w:rPr>
          <w:color w:val="000000" w:themeColor="text1"/>
        </w:rPr>
        <w:t>/</w:t>
      </w:r>
      <w:r w:rsidR="00D526EA" w:rsidRPr="008B01FF" w:rsidDel="00D526EA">
        <w:rPr>
          <w:color w:val="000000" w:themeColor="text1"/>
        </w:rPr>
        <w:t xml:space="preserve"> </w:t>
      </w:r>
      <w:r w:rsidR="00D031E6" w:rsidRPr="008B01FF">
        <w:rPr>
          <w:color w:val="000000" w:themeColor="text1"/>
        </w:rPr>
        <w:t>Internet of Light (</w:t>
      </w:r>
      <w:proofErr w:type="spellStart"/>
      <w:r w:rsidR="00D031E6" w:rsidRPr="008B01FF">
        <w:rPr>
          <w:color w:val="000000" w:themeColor="text1"/>
        </w:rPr>
        <w:t>IoL</w:t>
      </w:r>
      <w:proofErr w:type="spellEnd"/>
      <w:r w:rsidR="00D031E6" w:rsidRPr="008B01FF">
        <w:rPr>
          <w:color w:val="000000" w:themeColor="text1"/>
        </w:rPr>
        <w:t>)</w:t>
      </w:r>
      <w:r w:rsidR="0027102A" w:rsidRPr="008B01FF">
        <w:rPr>
          <w:color w:val="000000" w:themeColor="text1"/>
        </w:rPr>
        <w:t>)</w:t>
      </w:r>
      <w:r w:rsidR="007A6DDA" w:rsidRPr="008B01FF">
        <w:rPr>
          <w:color w:val="000000" w:themeColor="text1"/>
        </w:rPr>
        <w:t xml:space="preserve"> [2, 3, 9, 10, 11]</w:t>
      </w:r>
    </w:p>
    <w:p w14:paraId="7A7C47B4" w14:textId="334DFA8E" w:rsidR="00BC2511" w:rsidRPr="008B01FF" w:rsidRDefault="004A4EBF" w:rsidP="00BC2511">
      <w:pPr>
        <w:pStyle w:val="ListParagraph"/>
        <w:ind w:left="960"/>
        <w:rPr>
          <w:color w:val="000000" w:themeColor="text1"/>
        </w:rPr>
      </w:pPr>
      <w:r w:rsidRPr="008B01FF">
        <w:rPr>
          <w:color w:val="000000" w:themeColor="text1"/>
        </w:rPr>
        <w:t>A3</w:t>
      </w:r>
      <w:r w:rsidRPr="008B01FF">
        <w:rPr>
          <w:color w:val="000000" w:themeColor="text1"/>
        </w:rPr>
        <w:tab/>
        <w:t>LBS</w:t>
      </w:r>
      <w:r w:rsidR="004B085C">
        <w:rPr>
          <w:rStyle w:val="FootnoteReference"/>
          <w:color w:val="000000" w:themeColor="text1"/>
        </w:rPr>
        <w:footnoteReference w:id="4"/>
      </w:r>
      <w:r w:rsidRPr="008B01FF">
        <w:rPr>
          <w:color w:val="000000" w:themeColor="text1"/>
        </w:rPr>
        <w:t xml:space="preserve"> </w:t>
      </w:r>
      <w:r w:rsidR="00652D01">
        <w:rPr>
          <w:color w:val="000000" w:themeColor="text1"/>
        </w:rPr>
        <w:t xml:space="preserve">/ </w:t>
      </w:r>
      <w:r w:rsidRPr="008B01FF">
        <w:rPr>
          <w:color w:val="000000" w:themeColor="text1"/>
        </w:rPr>
        <w:t>Indoor Positioning [2, 5, 10, 17]</w:t>
      </w:r>
    </w:p>
    <w:p w14:paraId="0CD7B264" w14:textId="77777777" w:rsidR="00BC2511" w:rsidRPr="008B01FF" w:rsidRDefault="00BC2511" w:rsidP="00BC2511">
      <w:pPr>
        <w:pStyle w:val="ListParagraph"/>
        <w:ind w:left="960"/>
        <w:rPr>
          <w:color w:val="000000" w:themeColor="text1"/>
        </w:rPr>
      </w:pPr>
      <w:r w:rsidRPr="008B01FF">
        <w:rPr>
          <w:color w:val="000000" w:themeColor="text1"/>
        </w:rPr>
        <w:t>A4</w:t>
      </w:r>
      <w:r w:rsidRPr="008B01FF">
        <w:rPr>
          <w:color w:val="000000" w:themeColor="text1"/>
        </w:rPr>
        <w:tab/>
        <w:t>Vehicular Communication</w:t>
      </w:r>
      <w:r w:rsidR="007A6DDA" w:rsidRPr="008B01FF">
        <w:rPr>
          <w:color w:val="000000" w:themeColor="text1"/>
        </w:rPr>
        <w:t xml:space="preserve"> [2, 7]</w:t>
      </w:r>
    </w:p>
    <w:p w14:paraId="49E34C51" w14:textId="77777777" w:rsidR="00BC2511" w:rsidRPr="008B01FF" w:rsidRDefault="00BC2511" w:rsidP="00BC2511">
      <w:pPr>
        <w:pStyle w:val="ListParagraph"/>
        <w:ind w:left="960"/>
        <w:rPr>
          <w:color w:val="000000" w:themeColor="text1"/>
        </w:rPr>
      </w:pPr>
      <w:r w:rsidRPr="008B01FF">
        <w:rPr>
          <w:color w:val="000000" w:themeColor="text1"/>
        </w:rPr>
        <w:t>A5</w:t>
      </w:r>
      <w:r w:rsidRPr="008B01FF">
        <w:rPr>
          <w:color w:val="000000" w:themeColor="text1"/>
        </w:rPr>
        <w:tab/>
        <w:t>U</w:t>
      </w:r>
      <w:r w:rsidR="005813CE" w:rsidRPr="008B01FF">
        <w:rPr>
          <w:color w:val="000000" w:themeColor="text1"/>
        </w:rPr>
        <w:t>nderw</w:t>
      </w:r>
      <w:r w:rsidRPr="008B01FF">
        <w:rPr>
          <w:color w:val="000000" w:themeColor="text1"/>
        </w:rPr>
        <w:t>ater Communication</w:t>
      </w:r>
      <w:r w:rsidR="007A6DDA" w:rsidRPr="008B01FF">
        <w:rPr>
          <w:color w:val="000000" w:themeColor="text1"/>
        </w:rPr>
        <w:t xml:space="preserve"> [8]</w:t>
      </w:r>
    </w:p>
    <w:p w14:paraId="2FF39CCA" w14:textId="77777777" w:rsidR="00FB6C5C" w:rsidRPr="008B01FF" w:rsidRDefault="00BC2511" w:rsidP="00FB6C5C">
      <w:pPr>
        <w:pStyle w:val="ListParagraph"/>
        <w:ind w:left="960"/>
        <w:rPr>
          <w:color w:val="000000" w:themeColor="text1"/>
        </w:rPr>
      </w:pPr>
      <w:r w:rsidRPr="008B01FF">
        <w:rPr>
          <w:color w:val="000000" w:themeColor="text1"/>
        </w:rPr>
        <w:t>A6</w:t>
      </w:r>
      <w:r w:rsidRPr="008B01FF">
        <w:rPr>
          <w:color w:val="000000" w:themeColor="text1"/>
        </w:rPr>
        <w:tab/>
        <w:t>Power Consumption Control</w:t>
      </w:r>
      <w:r w:rsidR="007A6DDA" w:rsidRPr="008B01FF">
        <w:rPr>
          <w:color w:val="000000" w:themeColor="text1"/>
        </w:rPr>
        <w:t xml:space="preserve"> [4]</w:t>
      </w:r>
    </w:p>
    <w:p w14:paraId="2FD2B14C" w14:textId="77777777" w:rsidR="00321726" w:rsidRPr="008B01FF" w:rsidRDefault="00321726" w:rsidP="00FB6C5C">
      <w:pPr>
        <w:pStyle w:val="ListParagraph"/>
        <w:ind w:left="960"/>
        <w:rPr>
          <w:color w:val="000000" w:themeColor="text1"/>
        </w:rPr>
      </w:pPr>
      <w:r w:rsidRPr="008B01FF">
        <w:rPr>
          <w:color w:val="000000" w:themeColor="text1"/>
        </w:rPr>
        <w:t>A7</w:t>
      </w:r>
      <w:r w:rsidRPr="008B01FF">
        <w:rPr>
          <w:color w:val="000000" w:themeColor="text1"/>
        </w:rPr>
        <w:tab/>
        <w:t>Vehicular Positioning</w:t>
      </w:r>
      <w:r w:rsidR="00BB7E43" w:rsidRPr="008B01FF">
        <w:rPr>
          <w:color w:val="000000" w:themeColor="text1"/>
        </w:rPr>
        <w:t xml:space="preserve"> [2</w:t>
      </w:r>
      <w:r w:rsidRPr="008B01FF">
        <w:rPr>
          <w:color w:val="000000" w:themeColor="text1"/>
        </w:rPr>
        <w:t>]</w:t>
      </w:r>
    </w:p>
    <w:p w14:paraId="40E88820" w14:textId="77777777" w:rsidR="00321726" w:rsidRPr="008B01FF" w:rsidRDefault="00321726" w:rsidP="00FB6C5C">
      <w:pPr>
        <w:pStyle w:val="ListParagraph"/>
        <w:ind w:left="960"/>
        <w:rPr>
          <w:color w:val="000000" w:themeColor="text1"/>
        </w:rPr>
      </w:pPr>
      <w:r w:rsidRPr="008B01FF">
        <w:rPr>
          <w:color w:val="000000" w:themeColor="text1"/>
        </w:rPr>
        <w:t>A8</w:t>
      </w:r>
      <w:r w:rsidRPr="008B01FF">
        <w:rPr>
          <w:color w:val="000000" w:themeColor="text1"/>
        </w:rPr>
        <w:tab/>
        <w:t xml:space="preserve">Seaside Communication </w:t>
      </w:r>
      <w:r w:rsidR="003F7425" w:rsidRPr="008B01FF">
        <w:rPr>
          <w:color w:val="000000" w:themeColor="text1"/>
        </w:rPr>
        <w:t>[19]</w:t>
      </w:r>
    </w:p>
    <w:p w14:paraId="33BB1376" w14:textId="77777777" w:rsidR="00BE6BE9" w:rsidRPr="008B01FF" w:rsidRDefault="005A22C8" w:rsidP="00BE6BE9">
      <w:pPr>
        <w:ind w:leftChars="413" w:left="991"/>
        <w:rPr>
          <w:color w:val="000000" w:themeColor="text1"/>
          <w:lang w:eastAsia="ko-KR"/>
        </w:rPr>
      </w:pPr>
      <w:proofErr w:type="gramStart"/>
      <w:r w:rsidRPr="008B01FF">
        <w:rPr>
          <w:color w:val="000000" w:themeColor="text1"/>
        </w:rPr>
        <w:t>A9</w:t>
      </w:r>
      <w:r w:rsidR="00BE6BE9" w:rsidRPr="008B01FF">
        <w:rPr>
          <w:color w:val="000000" w:themeColor="text1"/>
        </w:rPr>
        <w:t xml:space="preserve"> </w:t>
      </w:r>
      <w:r w:rsidR="00614E82">
        <w:rPr>
          <w:color w:val="000000" w:themeColor="text1"/>
        </w:rPr>
        <w:t xml:space="preserve"> </w:t>
      </w:r>
      <w:r w:rsidR="00BE6BE9" w:rsidRPr="008B01FF">
        <w:rPr>
          <w:color w:val="000000" w:themeColor="text1"/>
        </w:rPr>
        <w:t>LED</w:t>
      </w:r>
      <w:proofErr w:type="gramEnd"/>
      <w:r w:rsidR="00BE6BE9" w:rsidRPr="008B01FF">
        <w:rPr>
          <w:rFonts w:hint="eastAsia"/>
          <w:color w:val="000000" w:themeColor="text1"/>
          <w:lang w:eastAsia="ko-KR"/>
        </w:rPr>
        <w:t xml:space="preserve"> based Tag application</w:t>
      </w:r>
      <w:r w:rsidRPr="008B01FF">
        <w:rPr>
          <w:color w:val="000000" w:themeColor="text1"/>
        </w:rPr>
        <w:t xml:space="preserve"> [5</w:t>
      </w:r>
      <w:r w:rsidR="00BE6BE9" w:rsidRPr="008B01FF">
        <w:rPr>
          <w:color w:val="000000" w:themeColor="text1"/>
        </w:rPr>
        <w:t xml:space="preserve">, </w:t>
      </w:r>
      <w:r w:rsidRPr="008B01FF">
        <w:rPr>
          <w:color w:val="000000" w:themeColor="text1"/>
        </w:rPr>
        <w:t>8</w:t>
      </w:r>
      <w:r w:rsidR="00BE6BE9" w:rsidRPr="008B01FF">
        <w:rPr>
          <w:color w:val="000000" w:themeColor="text1"/>
        </w:rPr>
        <w:t>]</w:t>
      </w:r>
    </w:p>
    <w:p w14:paraId="2AE6558F" w14:textId="02F843D8" w:rsidR="00BE6BE9" w:rsidRPr="008B01FF" w:rsidRDefault="004A4EBF" w:rsidP="00BE6BE9">
      <w:pPr>
        <w:ind w:leftChars="413" w:left="991"/>
        <w:rPr>
          <w:color w:val="000000" w:themeColor="text1"/>
        </w:rPr>
      </w:pPr>
      <w:r w:rsidRPr="008B01FF">
        <w:rPr>
          <w:color w:val="000000" w:themeColor="text1"/>
        </w:rPr>
        <w:t xml:space="preserve">A10 </w:t>
      </w:r>
      <w:r w:rsidR="00652D01">
        <w:rPr>
          <w:color w:val="000000" w:themeColor="text1"/>
        </w:rPr>
        <w:t>P</w:t>
      </w:r>
      <w:r w:rsidRPr="008B01FF">
        <w:rPr>
          <w:color w:val="000000" w:themeColor="text1"/>
        </w:rPr>
        <w:t xml:space="preserve">oint-to-(multi)point </w:t>
      </w:r>
      <w:r w:rsidR="004D5CD7">
        <w:rPr>
          <w:color w:val="000000" w:themeColor="text1"/>
        </w:rPr>
        <w:t>/ relay</w:t>
      </w:r>
      <w:r w:rsidR="005B0986">
        <w:rPr>
          <w:rStyle w:val="FootnoteReference"/>
          <w:b/>
          <w:color w:val="000000" w:themeColor="text1"/>
        </w:rPr>
        <w:footnoteReference w:id="5"/>
      </w:r>
      <w:r w:rsidR="004D5CD7">
        <w:rPr>
          <w:color w:val="000000" w:themeColor="text1"/>
        </w:rPr>
        <w:t xml:space="preserve"> </w:t>
      </w:r>
      <w:r w:rsidRPr="008B01FF">
        <w:rPr>
          <w:color w:val="000000" w:themeColor="text1"/>
        </w:rPr>
        <w:t xml:space="preserve">communication [8, 9, </w:t>
      </w:r>
      <w:proofErr w:type="gramStart"/>
      <w:r w:rsidRPr="008B01FF">
        <w:rPr>
          <w:color w:val="000000" w:themeColor="text1"/>
        </w:rPr>
        <w:t>5</w:t>
      </w:r>
      <w:proofErr w:type="gramEnd"/>
      <w:r w:rsidRPr="008B01FF">
        <w:rPr>
          <w:color w:val="000000" w:themeColor="text1"/>
        </w:rPr>
        <w:t>]</w:t>
      </w:r>
    </w:p>
    <w:p w14:paraId="616D118F" w14:textId="77777777" w:rsidR="00BE6BE9" w:rsidRDefault="004A4EBF" w:rsidP="00BE6BE9">
      <w:pPr>
        <w:ind w:leftChars="413" w:left="991"/>
        <w:rPr>
          <w:color w:val="000000" w:themeColor="text1"/>
        </w:rPr>
      </w:pPr>
      <w:r w:rsidRPr="008B01FF">
        <w:rPr>
          <w:color w:val="000000" w:themeColor="text1"/>
        </w:rPr>
        <w:t xml:space="preserve">A11 Digital signage [8, 5, 17] </w:t>
      </w:r>
    </w:p>
    <w:p w14:paraId="43187B5F" w14:textId="77777777" w:rsidR="00BE6BE9" w:rsidRDefault="00BE6BE9" w:rsidP="00FB6C5C">
      <w:pPr>
        <w:pStyle w:val="ListParagraph"/>
        <w:ind w:left="960"/>
      </w:pPr>
    </w:p>
    <w:p w14:paraId="1D41B8B1" w14:textId="77777777" w:rsidR="005A22C8" w:rsidRDefault="00C95792" w:rsidP="005A22C8">
      <w:r>
        <w:rPr>
          <w:rFonts w:hint="eastAsia"/>
        </w:rPr>
        <w:t>The standard will consist of multiple</w:t>
      </w:r>
      <w:r>
        <w:t xml:space="preserve"> PHY</w:t>
      </w:r>
      <w:r w:rsidR="0083198B">
        <w:t>/MAC</w:t>
      </w:r>
      <w:r>
        <w:t xml:space="preserve"> modes</w:t>
      </w:r>
      <w:r w:rsidR="0083198B">
        <w:t xml:space="preserve"> to meet the following variety of requirements.</w:t>
      </w:r>
    </w:p>
    <w:p w14:paraId="16850060" w14:textId="77777777" w:rsidR="0003008B" w:rsidRDefault="0003008B" w:rsidP="0003008B">
      <w:pPr>
        <w:rPr>
          <w:rFonts w:eastAsia="Malgun Gothic"/>
          <w:noProof/>
          <w:lang w:eastAsia="ko-KR"/>
        </w:rPr>
      </w:pPr>
    </w:p>
    <w:p w14:paraId="076C2E2F" w14:textId="77777777" w:rsidR="0003008B" w:rsidRDefault="0003008B" w:rsidP="0003008B">
      <w:pPr>
        <w:jc w:val="center"/>
        <w:rPr>
          <w:rFonts w:eastAsia="Malgun Gothic"/>
          <w:noProof/>
          <w:lang w:eastAsia="ko-KR"/>
        </w:rPr>
      </w:pPr>
      <w:r w:rsidRPr="008E364F">
        <w:rPr>
          <w:rFonts w:eastAsia="Malgun Gothic"/>
          <w:noProof/>
          <w:lang w:eastAsia="en-US"/>
        </w:rPr>
        <w:drawing>
          <wp:inline distT="0" distB="0" distL="0" distR="0" wp14:anchorId="60D014C4" wp14:editId="29B99BD7">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5C34633D" w14:textId="79F7E115" w:rsidR="0003008B" w:rsidRPr="00F15EAC" w:rsidRDefault="0003008B" w:rsidP="0003008B">
      <w:pPr>
        <w:jc w:val="center"/>
        <w:rPr>
          <w:rFonts w:eastAsia="Malgun Gothic"/>
          <w:color w:val="000000" w:themeColor="text1"/>
          <w:lang w:eastAsia="ko-KR"/>
        </w:rPr>
      </w:pPr>
      <w:proofErr w:type="gramStart"/>
      <w:r w:rsidRPr="00F15EAC">
        <w:rPr>
          <w:rFonts w:eastAsia="Malgun Gothic"/>
          <w:color w:val="000000" w:themeColor="text1"/>
          <w:lang w:eastAsia="ko-KR"/>
        </w:rPr>
        <w:t>A1 :</w:t>
      </w:r>
      <w:proofErr w:type="gramEnd"/>
      <w:r w:rsidRPr="00F15EAC">
        <w:rPr>
          <w:rFonts w:eastAsia="Malgun Gothic"/>
          <w:color w:val="000000" w:themeColor="text1"/>
          <w:lang w:eastAsia="ko-KR"/>
        </w:rPr>
        <w:t xml:space="preserve"> </w:t>
      </w:r>
      <w:r w:rsidR="00652D01" w:rsidRPr="008B01FF">
        <w:rPr>
          <w:color w:val="000000" w:themeColor="text1"/>
        </w:rPr>
        <w:t>Offline to Online Marketing/Public Information System</w:t>
      </w:r>
    </w:p>
    <w:p w14:paraId="5471382D" w14:textId="77777777" w:rsidR="0003008B" w:rsidRDefault="0003008B" w:rsidP="005A22C8"/>
    <w:p w14:paraId="0D3A2486" w14:textId="2EFD6D24" w:rsidR="0003008B" w:rsidRPr="00F15EAC" w:rsidRDefault="0003008B" w:rsidP="0003008B">
      <w:pPr>
        <w:pStyle w:val="a"/>
        <w:shd w:val="clear" w:color="auto" w:fill="FFFFFF"/>
        <w:jc w:val="center"/>
        <w:rPr>
          <w:rFonts w:ascii="Times New Roman" w:hAnsi="Times New Roman" w:cs="Times New Roman"/>
          <w:noProof/>
          <w:color w:val="000000" w:themeColor="text1"/>
          <w:sz w:val="24"/>
          <w:szCs w:val="24"/>
        </w:rPr>
      </w:pPr>
      <w:r w:rsidRPr="00F15EAC">
        <w:rPr>
          <w:rFonts w:ascii="Times New Roman" w:hAnsi="Times New Roman" w:cs="Times New Roman"/>
          <w:noProof/>
          <w:color w:val="000000" w:themeColor="text1"/>
          <w:sz w:val="24"/>
          <w:szCs w:val="24"/>
          <w:lang w:eastAsia="en-US"/>
        </w:rPr>
        <w:lastRenderedPageBreak/>
        <w:drawing>
          <wp:anchor distT="0" distB="0" distL="114300" distR="114300" simplePos="0" relativeHeight="251663360" behindDoc="0" locked="0" layoutInCell="1" allowOverlap="1" wp14:anchorId="0A97DA83" wp14:editId="7EA67F0B">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9" cstate="print"/>
                    <a:srcRect/>
                    <a:stretch>
                      <a:fillRect/>
                    </a:stretch>
                  </pic:blipFill>
                  <pic:spPr bwMode="auto">
                    <a:xfrm>
                      <a:off x="0" y="0"/>
                      <a:ext cx="5400040" cy="2134235"/>
                    </a:xfrm>
                    <a:prstGeom prst="rect">
                      <a:avLst/>
                    </a:prstGeom>
                    <a:noFill/>
                  </pic:spPr>
                </pic:pic>
              </a:graphicData>
            </a:graphic>
          </wp:anchor>
        </w:drawing>
      </w:r>
      <w:proofErr w:type="gramStart"/>
      <w:r w:rsidRPr="00F15EAC">
        <w:rPr>
          <w:rFonts w:ascii="Times New Roman" w:eastAsia="Malgun Gothic" w:hAnsi="Times New Roman" w:cs="Times New Roman"/>
          <w:color w:val="000000" w:themeColor="text1"/>
          <w:sz w:val="24"/>
          <w:szCs w:val="24"/>
        </w:rPr>
        <w:t>A2 :</w:t>
      </w:r>
      <w:proofErr w:type="gramEnd"/>
      <w:r w:rsidRPr="00F15EAC">
        <w:rPr>
          <w:rFonts w:ascii="Times New Roman" w:eastAsia="Malgun Gothic" w:hAnsi="Times New Roman" w:cs="Times New Roman"/>
          <w:color w:val="000000" w:themeColor="text1"/>
          <w:sz w:val="24"/>
          <w:szCs w:val="24"/>
        </w:rPr>
        <w:t xml:space="preserve"> </w:t>
      </w:r>
      <w:proofErr w:type="spellStart"/>
      <w:r w:rsidR="00652D01" w:rsidRPr="00652D01">
        <w:rPr>
          <w:rFonts w:ascii="Times New Roman" w:eastAsia="Malgun Gothic" w:hAnsi="Times New Roman" w:cs="Times New Roman"/>
          <w:color w:val="000000" w:themeColor="text1"/>
          <w:sz w:val="24"/>
          <w:szCs w:val="24"/>
        </w:rPr>
        <w:t>IoT</w:t>
      </w:r>
      <w:proofErr w:type="spellEnd"/>
      <w:r w:rsidR="00652D01" w:rsidRPr="00652D01">
        <w:rPr>
          <w:rFonts w:ascii="Times New Roman" w:eastAsia="Malgun Gothic" w:hAnsi="Times New Roman" w:cs="Times New Roman"/>
          <w:color w:val="000000" w:themeColor="text1"/>
          <w:sz w:val="24"/>
          <w:szCs w:val="24"/>
        </w:rPr>
        <w:t xml:space="preserve"> (M2M/D2D/ Internet of Light (</w:t>
      </w:r>
      <w:proofErr w:type="spellStart"/>
      <w:r w:rsidR="00652D01" w:rsidRPr="00652D01">
        <w:rPr>
          <w:rFonts w:ascii="Times New Roman" w:eastAsia="Malgun Gothic" w:hAnsi="Times New Roman" w:cs="Times New Roman"/>
          <w:color w:val="000000" w:themeColor="text1"/>
          <w:sz w:val="24"/>
          <w:szCs w:val="24"/>
        </w:rPr>
        <w:t>IoL</w:t>
      </w:r>
      <w:proofErr w:type="spellEnd"/>
      <w:r w:rsidR="00652D01" w:rsidRPr="00652D01">
        <w:rPr>
          <w:rFonts w:ascii="Times New Roman" w:eastAsia="Malgun Gothic" w:hAnsi="Times New Roman" w:cs="Times New Roman"/>
          <w:color w:val="000000" w:themeColor="text1"/>
          <w:sz w:val="24"/>
          <w:szCs w:val="24"/>
        </w:rPr>
        <w:t>))</w:t>
      </w:r>
    </w:p>
    <w:p w14:paraId="2C4B476B" w14:textId="77777777" w:rsidR="0003008B" w:rsidRDefault="0003008B" w:rsidP="005A22C8"/>
    <w:p w14:paraId="66E5C1E7" w14:textId="46767E56" w:rsidR="0003008B" w:rsidRDefault="0003008B" w:rsidP="006F6F9E">
      <w:pPr>
        <w:jc w:val="center"/>
        <w:rPr>
          <w:rFonts w:eastAsia="Malgun Gothic"/>
          <w:lang w:eastAsia="ko-KR"/>
        </w:rPr>
      </w:pPr>
      <w:r w:rsidRPr="008E364F">
        <w:rPr>
          <w:noProof/>
          <w:lang w:eastAsia="en-US"/>
        </w:rPr>
        <w:drawing>
          <wp:inline distT="0" distB="0" distL="0" distR="0" wp14:anchorId="44339B56" wp14:editId="0ADB06FD">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3299411" cy="1668514"/>
                    </a:xfrm>
                    <a:prstGeom prst="rect">
                      <a:avLst/>
                    </a:prstGeom>
                  </pic:spPr>
                </pic:pic>
              </a:graphicData>
            </a:graphic>
          </wp:inline>
        </w:drawing>
      </w:r>
    </w:p>
    <w:p w14:paraId="702485F2" w14:textId="4B50D8AB" w:rsidR="0003008B" w:rsidRDefault="0003008B" w:rsidP="0003008B">
      <w:pPr>
        <w:jc w:val="center"/>
        <w:rPr>
          <w:color w:val="000000" w:themeColor="text1"/>
        </w:rPr>
      </w:pPr>
      <w:r>
        <w:rPr>
          <w:rFonts w:eastAsia="Malgun Gothic"/>
          <w:lang w:eastAsia="ko-KR"/>
        </w:rPr>
        <w:t xml:space="preserve"> </w:t>
      </w:r>
      <w:proofErr w:type="gramStart"/>
      <w:r w:rsidRPr="00F15EAC">
        <w:rPr>
          <w:rFonts w:eastAsia="Malgun Gothic"/>
          <w:color w:val="000000" w:themeColor="text1"/>
          <w:lang w:eastAsia="ko-KR"/>
        </w:rPr>
        <w:t>A3 :</w:t>
      </w:r>
      <w:proofErr w:type="gramEnd"/>
      <w:r w:rsidRPr="00F15EAC">
        <w:rPr>
          <w:rFonts w:eastAsia="Malgun Gothic"/>
          <w:color w:val="000000" w:themeColor="text1"/>
          <w:lang w:eastAsia="ko-KR"/>
        </w:rPr>
        <w:t xml:space="preserve"> </w:t>
      </w:r>
      <w:r w:rsidRPr="00F15EAC">
        <w:rPr>
          <w:color w:val="000000" w:themeColor="text1"/>
        </w:rPr>
        <w:t xml:space="preserve">LBS </w:t>
      </w:r>
      <w:r w:rsidR="00652D01">
        <w:rPr>
          <w:color w:val="000000" w:themeColor="text1"/>
        </w:rPr>
        <w:t xml:space="preserve">/ </w:t>
      </w:r>
      <w:r w:rsidRPr="00F15EAC">
        <w:rPr>
          <w:color w:val="000000" w:themeColor="text1"/>
        </w:rPr>
        <w:t>Indoor Positioning</w:t>
      </w:r>
    </w:p>
    <w:p w14:paraId="5EFF8FBD" w14:textId="77777777" w:rsidR="0003008B" w:rsidRDefault="0003008B" w:rsidP="005A22C8"/>
    <w:p w14:paraId="4DF8B75B" w14:textId="05D9F9AA" w:rsidR="0003008B" w:rsidRDefault="0003008B" w:rsidP="0003008B">
      <w:pPr>
        <w:jc w:val="center"/>
      </w:pPr>
      <w:r w:rsidRPr="008E364F">
        <w:rPr>
          <w:noProof/>
          <w:lang w:eastAsia="en-US"/>
        </w:rPr>
        <w:drawing>
          <wp:inline distT="0" distB="0" distL="0" distR="0" wp14:anchorId="164B9786" wp14:editId="6D009BF6">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1"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p>
    <w:p w14:paraId="599F0B61" w14:textId="4584629A" w:rsidR="0003008B" w:rsidRDefault="0003008B" w:rsidP="0003008B">
      <w:pPr>
        <w:jc w:val="center"/>
        <w:rPr>
          <w:rFonts w:eastAsia="Malgun Gothic"/>
          <w:color w:val="000000" w:themeColor="text1"/>
          <w:lang w:eastAsia="ko-KR"/>
        </w:rPr>
      </w:pPr>
      <w:proofErr w:type="gramStart"/>
      <w:r w:rsidRPr="00F15EAC">
        <w:rPr>
          <w:rFonts w:eastAsia="Malgun Gothic"/>
          <w:color w:val="000000" w:themeColor="text1"/>
          <w:lang w:eastAsia="ko-KR"/>
        </w:rPr>
        <w:t>A5 :</w:t>
      </w:r>
      <w:proofErr w:type="gramEnd"/>
      <w:r w:rsidRPr="00F15EAC">
        <w:rPr>
          <w:rFonts w:eastAsia="Malgun Gothic"/>
          <w:color w:val="000000" w:themeColor="text1"/>
          <w:lang w:eastAsia="ko-KR"/>
        </w:rPr>
        <w:t xml:space="preserve"> Underwater/Seaside Communication</w:t>
      </w:r>
    </w:p>
    <w:p w14:paraId="55D3324F" w14:textId="77777777" w:rsidR="0003008B" w:rsidRDefault="0003008B" w:rsidP="0003008B">
      <w:pPr>
        <w:jc w:val="center"/>
      </w:pPr>
    </w:p>
    <w:p w14:paraId="223DF0A5" w14:textId="77777777" w:rsidR="0003008B" w:rsidRDefault="00DD2A24" w:rsidP="0003008B">
      <w:pPr>
        <w:jc w:val="center"/>
        <w:rPr>
          <w:rFonts w:eastAsia="Malgun Gothic"/>
          <w:color w:val="000000" w:themeColor="text1"/>
          <w:lang w:eastAsia="ko-KR"/>
        </w:rPr>
      </w:pPr>
      <w:r w:rsidRPr="008E364F">
        <w:rPr>
          <w:noProof/>
          <w:lang w:eastAsia="en-US"/>
        </w:rPr>
        <w:lastRenderedPageBreak/>
        <w:drawing>
          <wp:inline distT="0" distB="0" distL="0" distR="0" wp14:anchorId="61D90205" wp14:editId="5D2F6410">
            <wp:extent cx="2647507" cy="1661479"/>
            <wp:effectExtent l="0" t="0" r="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668607" cy="1674721"/>
                    </a:xfrm>
                    <a:prstGeom prst="rect">
                      <a:avLst/>
                    </a:prstGeom>
                  </pic:spPr>
                </pic:pic>
              </a:graphicData>
            </a:graphic>
          </wp:inline>
        </w:drawing>
      </w:r>
    </w:p>
    <w:p w14:paraId="10D60B05" w14:textId="3D45ABA7" w:rsidR="005A22C8" w:rsidRPr="00F15EAC" w:rsidRDefault="004A4EBF" w:rsidP="0003008B">
      <w:pPr>
        <w:jc w:val="center"/>
        <w:rPr>
          <w:color w:val="000000" w:themeColor="text1"/>
        </w:rPr>
      </w:pPr>
      <w:proofErr w:type="gramStart"/>
      <w:r w:rsidRPr="00F15EAC">
        <w:rPr>
          <w:rFonts w:eastAsia="Malgun Gothic"/>
          <w:color w:val="000000" w:themeColor="text1"/>
          <w:lang w:eastAsia="ko-KR"/>
        </w:rPr>
        <w:t xml:space="preserve">A9 </w:t>
      </w:r>
      <w:r w:rsidR="005A22C8" w:rsidRPr="00F15EAC">
        <w:rPr>
          <w:rFonts w:eastAsia="Malgun Gothic" w:hint="eastAsia"/>
          <w:color w:val="000000" w:themeColor="text1"/>
          <w:lang w:eastAsia="ko-KR"/>
        </w:rPr>
        <w:t>:</w:t>
      </w:r>
      <w:proofErr w:type="gramEnd"/>
      <w:r w:rsidR="005A22C8" w:rsidRPr="00F15EAC">
        <w:rPr>
          <w:rFonts w:eastAsia="Malgun Gothic" w:hint="eastAsia"/>
          <w:color w:val="000000" w:themeColor="text1"/>
          <w:lang w:eastAsia="ko-KR"/>
        </w:rPr>
        <w:t xml:space="preserve"> </w:t>
      </w:r>
      <w:r w:rsidR="005A22C8" w:rsidRPr="00F15EAC">
        <w:rPr>
          <w:color w:val="000000" w:themeColor="text1"/>
        </w:rPr>
        <w:t>LED</w:t>
      </w:r>
      <w:r w:rsidR="005A22C8" w:rsidRPr="00F15EAC">
        <w:rPr>
          <w:rFonts w:hint="eastAsia"/>
          <w:color w:val="000000" w:themeColor="text1"/>
          <w:lang w:eastAsia="ko-KR"/>
        </w:rPr>
        <w:t xml:space="preserve"> based Tag application</w:t>
      </w:r>
    </w:p>
    <w:p w14:paraId="7E717416" w14:textId="77777777" w:rsidR="005A22C8" w:rsidRDefault="005A22C8" w:rsidP="005A22C8">
      <w:pPr>
        <w:jc w:val="center"/>
        <w:rPr>
          <w:rFonts w:eastAsia="Malgun Gothic"/>
          <w:lang w:eastAsia="ko-KR"/>
        </w:rPr>
      </w:pPr>
    </w:p>
    <w:p w14:paraId="617F75D0" w14:textId="77777777" w:rsidR="005A22C8" w:rsidRPr="00460CD6" w:rsidRDefault="005A22C8" w:rsidP="005A22C8">
      <w:pPr>
        <w:jc w:val="center"/>
        <w:rPr>
          <w:rFonts w:eastAsia="Malgun Gothic"/>
          <w:lang w:eastAsia="ko-KR"/>
        </w:rPr>
      </w:pPr>
    </w:p>
    <w:p w14:paraId="71D79649" w14:textId="77777777" w:rsidR="005A22C8" w:rsidRPr="003B3479" w:rsidRDefault="005A22C8" w:rsidP="005A22C8"/>
    <w:p w14:paraId="76AD53AB" w14:textId="1BAEDE2D" w:rsidR="005A22C8" w:rsidRDefault="00DD2A24" w:rsidP="0003008B">
      <w:pPr>
        <w:jc w:val="center"/>
      </w:pPr>
      <w:r w:rsidRPr="008E364F">
        <w:rPr>
          <w:noProof/>
          <w:lang w:eastAsia="en-US"/>
        </w:rPr>
        <w:drawing>
          <wp:inline distT="0" distB="0" distL="0" distR="0" wp14:anchorId="4735BA4A" wp14:editId="733870BC">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821579" cy="1691672"/>
                    </a:xfrm>
                    <a:prstGeom prst="rect">
                      <a:avLst/>
                    </a:prstGeom>
                  </pic:spPr>
                </pic:pic>
              </a:graphicData>
            </a:graphic>
          </wp:inline>
        </w:drawing>
      </w:r>
    </w:p>
    <w:p w14:paraId="726FCFB6" w14:textId="4DA4DD4B" w:rsidR="005A22C8" w:rsidRPr="00F15EAC" w:rsidRDefault="004A4EBF" w:rsidP="0003008B">
      <w:pPr>
        <w:jc w:val="center"/>
        <w:rPr>
          <w:rFonts w:eastAsia="Malgun Gothic"/>
          <w:color w:val="000000" w:themeColor="text1"/>
          <w:lang w:eastAsia="ko-KR"/>
        </w:rPr>
      </w:pPr>
      <w:proofErr w:type="gramStart"/>
      <w:r w:rsidRPr="00F15EAC">
        <w:rPr>
          <w:rFonts w:eastAsia="Malgun Gothic"/>
          <w:color w:val="000000" w:themeColor="text1"/>
          <w:lang w:eastAsia="ko-KR"/>
        </w:rPr>
        <w:t>A10 :</w:t>
      </w:r>
      <w:proofErr w:type="gramEnd"/>
      <w:r w:rsidRPr="00F15EAC">
        <w:rPr>
          <w:rFonts w:eastAsia="Malgun Gothic"/>
          <w:color w:val="000000" w:themeColor="text1"/>
          <w:lang w:eastAsia="ko-KR"/>
        </w:rPr>
        <w:t xml:space="preserve"> </w:t>
      </w:r>
      <w:r w:rsidR="00652D01">
        <w:rPr>
          <w:color w:val="000000" w:themeColor="text1"/>
        </w:rPr>
        <w:t>P</w:t>
      </w:r>
      <w:r w:rsidRPr="00F15EAC">
        <w:rPr>
          <w:color w:val="000000" w:themeColor="text1"/>
        </w:rPr>
        <w:t>oint-to-(multi)point</w:t>
      </w:r>
      <w:r w:rsidR="003C1CF3">
        <w:rPr>
          <w:color w:val="000000" w:themeColor="text1"/>
        </w:rPr>
        <w:t xml:space="preserve"> / relay</w:t>
      </w:r>
      <w:r w:rsidRPr="00F15EAC">
        <w:rPr>
          <w:color w:val="000000" w:themeColor="text1"/>
        </w:rPr>
        <w:t xml:space="preserve"> communication</w:t>
      </w:r>
    </w:p>
    <w:p w14:paraId="38BB388E" w14:textId="77777777" w:rsidR="005A22C8" w:rsidRDefault="005A22C8" w:rsidP="005A22C8">
      <w:pPr>
        <w:jc w:val="center"/>
        <w:rPr>
          <w:rFonts w:eastAsia="Malgun Gothic"/>
          <w:noProof/>
          <w:lang w:eastAsia="ko-KR"/>
        </w:rPr>
      </w:pPr>
    </w:p>
    <w:p w14:paraId="1D83F50B" w14:textId="328E7C40" w:rsidR="0003008B" w:rsidRDefault="0003008B" w:rsidP="005A22C8">
      <w:pPr>
        <w:jc w:val="center"/>
        <w:rPr>
          <w:rFonts w:eastAsia="Malgun Gothic"/>
          <w:noProof/>
          <w:lang w:eastAsia="ko-KR"/>
        </w:rPr>
      </w:pPr>
      <w:r w:rsidRPr="008E364F">
        <w:rPr>
          <w:noProof/>
          <w:lang w:eastAsia="en-US"/>
        </w:rPr>
        <w:drawing>
          <wp:inline distT="0" distB="0" distL="0" distR="0" wp14:anchorId="1F417BE4" wp14:editId="2E3AAF19">
            <wp:extent cx="2647315" cy="1635464"/>
            <wp:effectExtent l="0" t="0" r="635" b="3175"/>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cstate="print"/>
                    <a:stretch>
                      <a:fillRect/>
                    </a:stretch>
                  </pic:blipFill>
                  <pic:spPr>
                    <a:xfrm>
                      <a:off x="0" y="0"/>
                      <a:ext cx="2659433" cy="1642951"/>
                    </a:xfrm>
                    <a:prstGeom prst="rect">
                      <a:avLst/>
                    </a:prstGeom>
                  </pic:spPr>
                </pic:pic>
              </a:graphicData>
            </a:graphic>
          </wp:inline>
        </w:drawing>
      </w:r>
    </w:p>
    <w:p w14:paraId="3B1778CC" w14:textId="65DE494C" w:rsidR="0003008B" w:rsidRDefault="0003008B" w:rsidP="005A22C8">
      <w:pPr>
        <w:jc w:val="center"/>
        <w:rPr>
          <w:color w:val="000000" w:themeColor="text1"/>
        </w:rPr>
      </w:pPr>
      <w:proofErr w:type="gramStart"/>
      <w:r w:rsidRPr="00F15EAC">
        <w:rPr>
          <w:rFonts w:eastAsia="Malgun Gothic"/>
          <w:color w:val="000000" w:themeColor="text1"/>
          <w:lang w:eastAsia="ko-KR"/>
        </w:rPr>
        <w:t>A1</w:t>
      </w:r>
      <w:r>
        <w:rPr>
          <w:rFonts w:eastAsia="Malgun Gothic"/>
          <w:color w:val="000000" w:themeColor="text1"/>
          <w:lang w:eastAsia="ko-KR"/>
        </w:rPr>
        <w:t>1</w:t>
      </w:r>
      <w:r w:rsidRPr="00F15EAC">
        <w:rPr>
          <w:rFonts w:eastAsia="Malgun Gothic"/>
          <w:color w:val="000000" w:themeColor="text1"/>
          <w:lang w:eastAsia="ko-KR"/>
        </w:rPr>
        <w:t xml:space="preserve"> :</w:t>
      </w:r>
      <w:proofErr w:type="gramEnd"/>
      <w:r w:rsidRPr="00F15EAC">
        <w:rPr>
          <w:rFonts w:eastAsia="Malgun Gothic"/>
          <w:color w:val="000000" w:themeColor="text1"/>
          <w:lang w:eastAsia="ko-KR"/>
        </w:rPr>
        <w:t xml:space="preserve"> </w:t>
      </w:r>
      <w:r w:rsidRPr="00F15EAC">
        <w:rPr>
          <w:color w:val="000000" w:themeColor="text1"/>
        </w:rPr>
        <w:t>Digital signage</w:t>
      </w:r>
    </w:p>
    <w:p w14:paraId="2F73C11D" w14:textId="77777777" w:rsidR="00574473" w:rsidRDefault="00574473" w:rsidP="005A22C8">
      <w:pPr>
        <w:jc w:val="center"/>
        <w:rPr>
          <w:color w:val="000000" w:themeColor="text1"/>
        </w:rPr>
      </w:pPr>
    </w:p>
    <w:p w14:paraId="30269597" w14:textId="20C16E8D" w:rsidR="00574473" w:rsidRPr="008B01FF" w:rsidRDefault="008B2767" w:rsidP="00574473">
      <w:pPr>
        <w:rPr>
          <w:color w:val="000000" w:themeColor="text1"/>
        </w:rPr>
      </w:pPr>
      <w:r w:rsidRPr="008B2767">
        <w:t>The standard will support at least one flicker free PHY mode, in which the modulation is imperceptible for human eye, for application A1, A3, A4, A6, A7, A8 and A11. The standard may allow flicker PHY mode for application A1, A2, A3, A5, A9 and A10, but it shall be safe for human eye as described in clause 4.1.</w:t>
      </w:r>
    </w:p>
    <w:p w14:paraId="6F836C0B" w14:textId="77777777" w:rsidR="00FB6C5C" w:rsidRDefault="00FB6C5C" w:rsidP="00E62979">
      <w:pPr>
        <w:pStyle w:val="Heading2"/>
        <w:numPr>
          <w:ilvl w:val="2"/>
          <w:numId w:val="2"/>
        </w:numPr>
      </w:pPr>
      <w:bookmarkStart w:id="13" w:name="_Toc429977455"/>
      <w:r>
        <w:rPr>
          <w:rFonts w:hint="eastAsia"/>
        </w:rPr>
        <w:lastRenderedPageBreak/>
        <w:t>Transmitter</w:t>
      </w:r>
      <w:bookmarkEnd w:id="13"/>
    </w:p>
    <w:p w14:paraId="1FD4E3ED" w14:textId="77777777" w:rsidR="00403EFE" w:rsidRDefault="00403EFE" w:rsidP="00204A9B"/>
    <w:p w14:paraId="4538C44D" w14:textId="77777777" w:rsidR="00BC7B05" w:rsidRDefault="00A063FB" w:rsidP="00204A9B">
      <w:r>
        <w:t>The</w:t>
      </w:r>
      <w:r w:rsidR="00BC7B05">
        <w:t xml:space="preserve"> standard should support the foll</w:t>
      </w:r>
      <w:r w:rsidR="00CE7545">
        <w:t>owing devices as transmitters for</w:t>
      </w:r>
      <w:r w:rsidR="00BC7B05">
        <w:t xml:space="preserve"> each application.</w:t>
      </w:r>
    </w:p>
    <w:p w14:paraId="2DCFA992" w14:textId="77777777"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14:paraId="57EBF2B8" w14:textId="77777777" w:rsidTr="00E62979">
        <w:trPr>
          <w:trHeight w:val="270"/>
        </w:trPr>
        <w:tc>
          <w:tcPr>
            <w:tcW w:w="5070" w:type="dxa"/>
            <w:noWrap/>
            <w:hideMark/>
          </w:tcPr>
          <w:p w14:paraId="12A91996" w14:textId="77777777" w:rsidR="00A063FB" w:rsidRPr="00A063FB" w:rsidRDefault="00A063FB">
            <w:pPr>
              <w:rPr>
                <w:b/>
              </w:rPr>
            </w:pPr>
            <w:r w:rsidRPr="00A063FB">
              <w:rPr>
                <w:rFonts w:hint="eastAsia"/>
                <w:b/>
              </w:rPr>
              <w:t>Device</w:t>
            </w:r>
          </w:p>
        </w:tc>
        <w:tc>
          <w:tcPr>
            <w:tcW w:w="3170" w:type="dxa"/>
            <w:noWrap/>
            <w:hideMark/>
          </w:tcPr>
          <w:p w14:paraId="7C475745" w14:textId="77777777" w:rsidR="00A063FB" w:rsidRPr="00A063FB" w:rsidRDefault="00D031E6">
            <w:pPr>
              <w:rPr>
                <w:b/>
              </w:rPr>
            </w:pPr>
            <w:r>
              <w:rPr>
                <w:rFonts w:hint="eastAsia"/>
                <w:b/>
              </w:rPr>
              <w:t>Applications/U</w:t>
            </w:r>
            <w:r w:rsidR="00A063FB" w:rsidRPr="00A063FB">
              <w:rPr>
                <w:rFonts w:hint="eastAsia"/>
                <w:b/>
              </w:rPr>
              <w:t>se cases</w:t>
            </w:r>
          </w:p>
        </w:tc>
      </w:tr>
      <w:tr w:rsidR="00A063FB" w:rsidRPr="00A063FB" w14:paraId="4FFE2A0E" w14:textId="77777777" w:rsidTr="00E62979">
        <w:trPr>
          <w:trHeight w:val="270"/>
        </w:trPr>
        <w:tc>
          <w:tcPr>
            <w:tcW w:w="5070" w:type="dxa"/>
            <w:noWrap/>
            <w:hideMark/>
          </w:tcPr>
          <w:p w14:paraId="11CB520A" w14:textId="77777777" w:rsidR="00A063FB" w:rsidRPr="00A063FB" w:rsidRDefault="004A4EBF">
            <w:r w:rsidRPr="00F15EAC">
              <w:rPr>
                <w:color w:val="000000" w:themeColor="text1"/>
              </w:rPr>
              <w:t>Ceiling light / Lighting Source</w:t>
            </w:r>
          </w:p>
        </w:tc>
        <w:tc>
          <w:tcPr>
            <w:tcW w:w="3170" w:type="dxa"/>
            <w:noWrap/>
            <w:hideMark/>
          </w:tcPr>
          <w:p w14:paraId="40171144" w14:textId="77777777" w:rsidR="00A063FB" w:rsidRPr="00A063FB" w:rsidRDefault="00A063FB" w:rsidP="00B74B1B">
            <w:r w:rsidRPr="00A063FB">
              <w:rPr>
                <w:rFonts w:hint="eastAsia"/>
              </w:rPr>
              <w:t>A2, A3</w:t>
            </w:r>
          </w:p>
        </w:tc>
      </w:tr>
      <w:tr w:rsidR="00A063FB" w:rsidRPr="00A063FB" w14:paraId="7B7184D0" w14:textId="77777777" w:rsidTr="00E62979">
        <w:trPr>
          <w:trHeight w:val="270"/>
        </w:trPr>
        <w:tc>
          <w:tcPr>
            <w:tcW w:w="5070" w:type="dxa"/>
            <w:noWrap/>
            <w:hideMark/>
          </w:tcPr>
          <w:p w14:paraId="64A03872" w14:textId="77777777" w:rsidR="00A063FB" w:rsidRPr="00A063FB" w:rsidRDefault="00A063FB">
            <w:r w:rsidRPr="00A063FB">
              <w:rPr>
                <w:rFonts w:hint="eastAsia"/>
              </w:rPr>
              <w:t>Flash light</w:t>
            </w:r>
          </w:p>
        </w:tc>
        <w:tc>
          <w:tcPr>
            <w:tcW w:w="3170" w:type="dxa"/>
            <w:noWrap/>
            <w:hideMark/>
          </w:tcPr>
          <w:p w14:paraId="71A253B0" w14:textId="77777777" w:rsidR="00A063FB" w:rsidRPr="00A063FB" w:rsidRDefault="00A063FB">
            <w:r w:rsidRPr="00A063FB">
              <w:rPr>
                <w:rFonts w:hint="eastAsia"/>
              </w:rPr>
              <w:t>A5</w:t>
            </w:r>
            <w:r w:rsidR="004D4C98">
              <w:t>, A2</w:t>
            </w:r>
          </w:p>
        </w:tc>
      </w:tr>
      <w:tr w:rsidR="00A063FB" w:rsidRPr="00A063FB" w14:paraId="1D6A28E4" w14:textId="77777777" w:rsidTr="00E62979">
        <w:trPr>
          <w:trHeight w:val="270"/>
        </w:trPr>
        <w:tc>
          <w:tcPr>
            <w:tcW w:w="5070" w:type="dxa"/>
            <w:noWrap/>
            <w:hideMark/>
          </w:tcPr>
          <w:p w14:paraId="4D0125C2" w14:textId="77777777" w:rsidR="00A063FB" w:rsidRPr="00A063FB" w:rsidRDefault="00A063FB">
            <w:r w:rsidRPr="00A063FB">
              <w:rPr>
                <w:rFonts w:hint="eastAsia"/>
              </w:rPr>
              <w:t>Car light</w:t>
            </w:r>
          </w:p>
        </w:tc>
        <w:tc>
          <w:tcPr>
            <w:tcW w:w="3170" w:type="dxa"/>
            <w:noWrap/>
            <w:hideMark/>
          </w:tcPr>
          <w:p w14:paraId="4012699B" w14:textId="77777777" w:rsidR="00A063FB" w:rsidRPr="00A063FB" w:rsidRDefault="00A063FB">
            <w:r w:rsidRPr="00A063FB">
              <w:rPr>
                <w:rFonts w:hint="eastAsia"/>
              </w:rPr>
              <w:t>A4</w:t>
            </w:r>
            <w:r w:rsidR="00321726">
              <w:t>, A7</w:t>
            </w:r>
          </w:p>
        </w:tc>
      </w:tr>
      <w:tr w:rsidR="00A063FB" w:rsidRPr="00A063FB" w14:paraId="7C880D57" w14:textId="77777777" w:rsidTr="00E62979">
        <w:trPr>
          <w:trHeight w:val="270"/>
        </w:trPr>
        <w:tc>
          <w:tcPr>
            <w:tcW w:w="5070" w:type="dxa"/>
            <w:noWrap/>
            <w:hideMark/>
          </w:tcPr>
          <w:p w14:paraId="0CAF748B" w14:textId="77777777" w:rsidR="00A063FB" w:rsidRPr="00A063FB" w:rsidRDefault="00A063FB">
            <w:r>
              <w:t>Indirect</w:t>
            </w:r>
            <w:r w:rsidRPr="00A063FB">
              <w:rPr>
                <w:rFonts w:hint="eastAsia"/>
              </w:rPr>
              <w:t xml:space="preserve"> light</w:t>
            </w:r>
          </w:p>
        </w:tc>
        <w:tc>
          <w:tcPr>
            <w:tcW w:w="3170" w:type="dxa"/>
            <w:noWrap/>
            <w:hideMark/>
          </w:tcPr>
          <w:p w14:paraId="4216B770" w14:textId="77777777" w:rsidR="00A063FB" w:rsidRPr="00A063FB" w:rsidRDefault="00A063FB">
            <w:r w:rsidRPr="00A063FB">
              <w:rPr>
                <w:rFonts w:hint="eastAsia"/>
              </w:rPr>
              <w:t>A1, A4</w:t>
            </w:r>
          </w:p>
        </w:tc>
      </w:tr>
      <w:tr w:rsidR="00A063FB" w:rsidRPr="00A063FB" w14:paraId="7DCE5B2D" w14:textId="77777777" w:rsidTr="00E62979">
        <w:trPr>
          <w:trHeight w:val="270"/>
        </w:trPr>
        <w:tc>
          <w:tcPr>
            <w:tcW w:w="5070" w:type="dxa"/>
            <w:noWrap/>
            <w:hideMark/>
          </w:tcPr>
          <w:p w14:paraId="0A74B1A7" w14:textId="77777777" w:rsidR="00A063FB" w:rsidRPr="00A063FB" w:rsidRDefault="008D4182" w:rsidP="001611FF">
            <w:r>
              <w:t>Illuminated s</w:t>
            </w:r>
            <w:r w:rsidR="00A063FB" w:rsidRPr="00A063FB">
              <w:rPr>
                <w:rFonts w:hint="eastAsia"/>
              </w:rPr>
              <w:t>ignage</w:t>
            </w:r>
            <w:r w:rsidR="001611FF">
              <w:t xml:space="preserve"> </w:t>
            </w:r>
            <w:r w:rsidR="00A063FB" w:rsidRPr="00A063FB">
              <w:rPr>
                <w:rFonts w:hint="eastAsia"/>
              </w:rPr>
              <w:t>with</w:t>
            </w:r>
            <w:r w:rsidR="004D4C98">
              <w:t xml:space="preserve"> diffused light</w:t>
            </w:r>
          </w:p>
        </w:tc>
        <w:tc>
          <w:tcPr>
            <w:tcW w:w="3170" w:type="dxa"/>
            <w:noWrap/>
            <w:hideMark/>
          </w:tcPr>
          <w:p w14:paraId="39D00EA3" w14:textId="77777777" w:rsidR="00A063FB" w:rsidRPr="00A063FB" w:rsidRDefault="00A063FB">
            <w:r w:rsidRPr="00A063FB">
              <w:rPr>
                <w:rFonts w:hint="eastAsia"/>
              </w:rPr>
              <w:t>A1</w:t>
            </w:r>
            <w:r w:rsidR="004D4C98">
              <w:t>, A2</w:t>
            </w:r>
          </w:p>
        </w:tc>
      </w:tr>
      <w:tr w:rsidR="004D4C98" w:rsidRPr="00A063FB" w14:paraId="0C0107C1" w14:textId="77777777" w:rsidTr="00E62979">
        <w:trPr>
          <w:trHeight w:val="270"/>
        </w:trPr>
        <w:tc>
          <w:tcPr>
            <w:tcW w:w="5070" w:type="dxa"/>
            <w:noWrap/>
          </w:tcPr>
          <w:p w14:paraId="708CD6FD" w14:textId="77777777" w:rsidR="004D4C98" w:rsidRDefault="004D4C98">
            <w:r>
              <w:t>Illuminated signage with discrete LEDs</w:t>
            </w:r>
          </w:p>
        </w:tc>
        <w:tc>
          <w:tcPr>
            <w:tcW w:w="3170" w:type="dxa"/>
            <w:noWrap/>
          </w:tcPr>
          <w:p w14:paraId="66209BAC" w14:textId="77777777" w:rsidR="004D4C98" w:rsidRPr="00A063FB" w:rsidRDefault="004D4C98">
            <w:r>
              <w:t>A1, A2</w:t>
            </w:r>
          </w:p>
        </w:tc>
      </w:tr>
      <w:tr w:rsidR="00A063FB" w:rsidRPr="00A063FB" w14:paraId="25C1E253" w14:textId="77777777" w:rsidTr="00E62979">
        <w:trPr>
          <w:trHeight w:val="125"/>
        </w:trPr>
        <w:tc>
          <w:tcPr>
            <w:tcW w:w="5070" w:type="dxa"/>
            <w:noWrap/>
            <w:hideMark/>
          </w:tcPr>
          <w:p w14:paraId="1E932AAB" w14:textId="77777777" w:rsidR="00A063FB" w:rsidRPr="00A063FB" w:rsidRDefault="008D4182">
            <w:r>
              <w:t>Digital signage</w:t>
            </w:r>
            <w:r w:rsidR="00592D46">
              <w:t xml:space="preserve"> (such as LCD</w:t>
            </w:r>
            <w:r w:rsidR="004D4C98">
              <w:t>)</w:t>
            </w:r>
          </w:p>
        </w:tc>
        <w:tc>
          <w:tcPr>
            <w:tcW w:w="3170" w:type="dxa"/>
            <w:noWrap/>
            <w:hideMark/>
          </w:tcPr>
          <w:p w14:paraId="0ED89467" w14:textId="77777777" w:rsidR="00A063FB" w:rsidRPr="00A063FB" w:rsidRDefault="00A063FB">
            <w:r w:rsidRPr="00A063FB">
              <w:rPr>
                <w:rFonts w:hint="eastAsia"/>
              </w:rPr>
              <w:t>A1</w:t>
            </w:r>
            <w:r w:rsidR="004D4C98">
              <w:t>, A2</w:t>
            </w:r>
          </w:p>
        </w:tc>
      </w:tr>
      <w:tr w:rsidR="00321726" w:rsidRPr="00A063FB" w14:paraId="50E989B4" w14:textId="77777777" w:rsidTr="00E62979">
        <w:trPr>
          <w:trHeight w:val="150"/>
        </w:trPr>
        <w:tc>
          <w:tcPr>
            <w:tcW w:w="5070" w:type="dxa"/>
            <w:noWrap/>
          </w:tcPr>
          <w:p w14:paraId="1A1458C1" w14:textId="77777777" w:rsidR="00321726" w:rsidRPr="00A063FB" w:rsidRDefault="00321726" w:rsidP="00B95947">
            <w:r>
              <w:rPr>
                <w:rFonts w:hint="eastAsia"/>
              </w:rPr>
              <w:t>Traffic light</w:t>
            </w:r>
            <w:r w:rsidR="004D4C98">
              <w:t xml:space="preserve"> and Intelligent Traffic System (ITS)</w:t>
            </w:r>
          </w:p>
        </w:tc>
        <w:tc>
          <w:tcPr>
            <w:tcW w:w="3170" w:type="dxa"/>
            <w:noWrap/>
          </w:tcPr>
          <w:p w14:paraId="199DAC59" w14:textId="77777777" w:rsidR="00321726" w:rsidRPr="00A063FB" w:rsidRDefault="004D4C98" w:rsidP="00321726">
            <w:r>
              <w:t xml:space="preserve">A1, A2, </w:t>
            </w:r>
            <w:r w:rsidR="00321726">
              <w:rPr>
                <w:rFonts w:hint="eastAsia"/>
              </w:rPr>
              <w:t>A4, A7</w:t>
            </w:r>
          </w:p>
        </w:tc>
      </w:tr>
      <w:tr w:rsidR="00321726" w:rsidRPr="00A063FB" w14:paraId="0463DB31" w14:textId="77777777" w:rsidTr="00E62979">
        <w:trPr>
          <w:trHeight w:val="113"/>
        </w:trPr>
        <w:tc>
          <w:tcPr>
            <w:tcW w:w="5070" w:type="dxa"/>
            <w:noWrap/>
          </w:tcPr>
          <w:p w14:paraId="2A54A126" w14:textId="77777777" w:rsidR="00321726" w:rsidRPr="00A063FB" w:rsidRDefault="00321726" w:rsidP="00B95947">
            <w:r>
              <w:rPr>
                <w:rFonts w:hint="eastAsia"/>
              </w:rPr>
              <w:t>Lighthouse</w:t>
            </w:r>
          </w:p>
        </w:tc>
        <w:tc>
          <w:tcPr>
            <w:tcW w:w="3170" w:type="dxa"/>
            <w:noWrap/>
          </w:tcPr>
          <w:p w14:paraId="0BB6F1B8" w14:textId="77777777" w:rsidR="00321726" w:rsidRPr="00A063FB" w:rsidRDefault="00DE228A" w:rsidP="00321726">
            <w:r>
              <w:t xml:space="preserve">A1, </w:t>
            </w:r>
            <w:r w:rsidR="00321726">
              <w:rPr>
                <w:rFonts w:hint="eastAsia"/>
              </w:rPr>
              <w:t>A8</w:t>
            </w:r>
          </w:p>
        </w:tc>
      </w:tr>
      <w:tr w:rsidR="00F071CB" w:rsidRPr="00F15EAC" w14:paraId="481B517E" w14:textId="77777777" w:rsidTr="00E62979">
        <w:trPr>
          <w:trHeight w:val="113"/>
        </w:trPr>
        <w:tc>
          <w:tcPr>
            <w:tcW w:w="5070" w:type="dxa"/>
            <w:noWrap/>
          </w:tcPr>
          <w:p w14:paraId="05DC94E3" w14:textId="77777777" w:rsidR="00F071CB" w:rsidRPr="00F15EAC" w:rsidRDefault="004A4EBF" w:rsidP="00F071CB">
            <w:pPr>
              <w:spacing w:before="240" w:after="60"/>
              <w:outlineLvl w:val="6"/>
              <w:rPr>
                <w:color w:val="000000" w:themeColor="text1"/>
              </w:rPr>
            </w:pPr>
            <w:r w:rsidRPr="00F15EAC">
              <w:rPr>
                <w:color w:val="000000" w:themeColor="text1"/>
              </w:rPr>
              <w:t>LED Tag</w:t>
            </w:r>
          </w:p>
        </w:tc>
        <w:tc>
          <w:tcPr>
            <w:tcW w:w="3170" w:type="dxa"/>
            <w:noWrap/>
          </w:tcPr>
          <w:p w14:paraId="7A4870C6" w14:textId="77777777" w:rsidR="00F071CB" w:rsidRPr="00F15EAC" w:rsidRDefault="004A4EBF">
            <w:pPr>
              <w:spacing w:before="240" w:after="60"/>
              <w:outlineLvl w:val="6"/>
              <w:rPr>
                <w:color w:val="000000" w:themeColor="text1"/>
              </w:rPr>
            </w:pPr>
            <w:r w:rsidRPr="00F15EAC">
              <w:rPr>
                <w:color w:val="000000" w:themeColor="text1"/>
              </w:rPr>
              <w:t>A9, A5, A8, A1</w:t>
            </w:r>
          </w:p>
        </w:tc>
      </w:tr>
      <w:tr w:rsidR="00F071CB" w:rsidRPr="00F15EAC" w14:paraId="40A8855D" w14:textId="77777777" w:rsidTr="00E62979">
        <w:trPr>
          <w:trHeight w:val="113"/>
        </w:trPr>
        <w:tc>
          <w:tcPr>
            <w:tcW w:w="5070" w:type="dxa"/>
            <w:noWrap/>
          </w:tcPr>
          <w:p w14:paraId="5B122876" w14:textId="77777777" w:rsidR="00F071CB" w:rsidRPr="00F15EAC" w:rsidRDefault="004A4EBF" w:rsidP="00F071CB">
            <w:pPr>
              <w:spacing w:before="240" w:after="60"/>
              <w:outlineLvl w:val="6"/>
              <w:rPr>
                <w:color w:val="000000" w:themeColor="text1"/>
              </w:rPr>
            </w:pPr>
            <w:r w:rsidRPr="00F15EAC">
              <w:rPr>
                <w:color w:val="000000" w:themeColor="text1"/>
              </w:rPr>
              <w:t>Display / Image patterns</w:t>
            </w:r>
          </w:p>
        </w:tc>
        <w:tc>
          <w:tcPr>
            <w:tcW w:w="3170" w:type="dxa"/>
            <w:noWrap/>
          </w:tcPr>
          <w:p w14:paraId="62A720F7" w14:textId="77777777" w:rsidR="00F071CB" w:rsidRPr="00F15EAC" w:rsidRDefault="004A4EBF">
            <w:pPr>
              <w:spacing w:before="240" w:after="60"/>
              <w:outlineLvl w:val="6"/>
              <w:rPr>
                <w:color w:val="000000" w:themeColor="text1"/>
              </w:rPr>
            </w:pPr>
            <w:r w:rsidRPr="00F15EAC">
              <w:rPr>
                <w:color w:val="000000" w:themeColor="text1"/>
              </w:rPr>
              <w:t>A9, A5, A8, A1</w:t>
            </w:r>
          </w:p>
        </w:tc>
      </w:tr>
    </w:tbl>
    <w:p w14:paraId="1C110E43" w14:textId="77777777" w:rsidR="00E0075E" w:rsidRPr="00F15EAC" w:rsidRDefault="00E0075E" w:rsidP="00E0075E">
      <w:pPr>
        <w:rPr>
          <w:color w:val="000000" w:themeColor="text1"/>
        </w:rPr>
      </w:pPr>
    </w:p>
    <w:p w14:paraId="555CF322" w14:textId="77777777" w:rsidR="00657DB7" w:rsidRDefault="00657DB7" w:rsidP="00E0075E">
      <w:r>
        <w:rPr>
          <w:noProof/>
          <w:lang w:eastAsia="en-US"/>
        </w:rPr>
        <w:drawing>
          <wp:inline distT="0" distB="0" distL="0" distR="0" wp14:anchorId="17536E26" wp14:editId="76B55C8D">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26AC88A2" wp14:editId="4402689F">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14:paraId="69E8548A" w14:textId="77777777"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14:paraId="11000F46" w14:textId="77777777" w:rsidR="00657DB7" w:rsidRDefault="00657DB7" w:rsidP="00E0075E"/>
    <w:p w14:paraId="4A569B70" w14:textId="77777777" w:rsidR="00657DB7" w:rsidRDefault="00657DB7" w:rsidP="00E0075E">
      <w:pPr>
        <w:rPr>
          <w:noProof/>
        </w:rPr>
      </w:pPr>
      <w:r>
        <w:rPr>
          <w:noProof/>
          <w:lang w:eastAsia="en-US"/>
        </w:rPr>
        <w:drawing>
          <wp:inline distT="0" distB="0" distL="0" distR="0" wp14:anchorId="2B747753" wp14:editId="2E1283A5">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7511847" wp14:editId="1D1D0C46">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E6CA0E8" wp14:editId="2865EF6D">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415304" cy="1268387"/>
                    </a:xfrm>
                    <a:prstGeom prst="rect">
                      <a:avLst/>
                    </a:prstGeom>
                  </pic:spPr>
                </pic:pic>
              </a:graphicData>
            </a:graphic>
          </wp:inline>
        </w:drawing>
      </w:r>
    </w:p>
    <w:p w14:paraId="7795FB90" w14:textId="77777777"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14:paraId="4FE0C862" w14:textId="77777777" w:rsidR="00C678AC" w:rsidRDefault="00C678AC" w:rsidP="00E0075E"/>
    <w:p w14:paraId="7D744837" w14:textId="77777777" w:rsidR="0023451C" w:rsidRDefault="0023451C" w:rsidP="0023451C">
      <w:r>
        <w:rPr>
          <w:noProof/>
          <w:lang w:eastAsia="en-US"/>
        </w:rPr>
        <w:lastRenderedPageBreak/>
        <w:drawing>
          <wp:inline distT="0" distB="0" distL="0" distR="0" wp14:anchorId="699EE7E9" wp14:editId="1033C225">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2CABB985" wp14:editId="52F8E002">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14:paraId="71036668" w14:textId="77777777" w:rsidR="00C678AC" w:rsidRDefault="00C678AC" w:rsidP="00E62979">
      <w:pPr>
        <w:ind w:firstLineChars="100" w:firstLine="240"/>
      </w:pPr>
      <w:r>
        <w:t>Illuminated s</w:t>
      </w:r>
      <w:r w:rsidR="0023451C">
        <w:t>ignage</w:t>
      </w:r>
      <w:r>
        <w:tab/>
      </w:r>
      <w:r>
        <w:tab/>
      </w:r>
      <w:r w:rsidR="006312EC">
        <w:tab/>
      </w:r>
      <w:r>
        <w:t>Illuminated s</w:t>
      </w:r>
      <w:r w:rsidR="0023451C">
        <w:t>ignage</w:t>
      </w:r>
    </w:p>
    <w:p w14:paraId="2A7C8A82" w14:textId="77777777" w:rsidR="00C678AC" w:rsidRDefault="00C678AC" w:rsidP="00C678AC">
      <w:r>
        <w:t xml:space="preserve"> </w:t>
      </w:r>
      <w:r w:rsidR="006312EC">
        <w:t xml:space="preserve">   </w:t>
      </w:r>
      <w:r>
        <w:t xml:space="preserve"> </w:t>
      </w:r>
      <w:proofErr w:type="gramStart"/>
      <w:r w:rsidR="001611FF" w:rsidRPr="00A063FB">
        <w:rPr>
          <w:rFonts w:hint="eastAsia"/>
        </w:rPr>
        <w:t>with</w:t>
      </w:r>
      <w:proofErr w:type="gramEnd"/>
      <w:r w:rsidR="001611FF">
        <w:t xml:space="preserve"> diffused light</w:t>
      </w:r>
      <w:r>
        <w:tab/>
        <w:t xml:space="preserve"> </w:t>
      </w:r>
      <w:r w:rsidR="006312EC">
        <w:tab/>
        <w:t xml:space="preserve"> </w:t>
      </w:r>
      <w:r w:rsidR="001555B4">
        <w:tab/>
      </w:r>
      <w:r w:rsidR="001555B4" w:rsidRPr="001555B4">
        <w:t>with discrete LEDs</w:t>
      </w:r>
      <w:r w:rsidR="001555B4" w:rsidRPr="001555B4" w:rsidDel="001555B4">
        <w:t xml:space="preserve"> </w:t>
      </w:r>
    </w:p>
    <w:p w14:paraId="06DA7845" w14:textId="77777777" w:rsidR="00C678AC" w:rsidRDefault="00C678AC" w:rsidP="0023451C"/>
    <w:p w14:paraId="064496C8" w14:textId="77777777" w:rsidR="00C678AC" w:rsidRDefault="00C678AC">
      <w:pPr>
        <w:rPr>
          <w:noProof/>
        </w:rPr>
      </w:pPr>
      <w:r>
        <w:rPr>
          <w:noProof/>
          <w:lang w:eastAsia="en-US"/>
        </w:rPr>
        <w:drawing>
          <wp:inline distT="0" distB="0" distL="0" distR="0" wp14:anchorId="30B68B83" wp14:editId="6612F1CF">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7FD38E80" wp14:editId="720ED1D0">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14:paraId="1059347A" w14:textId="77777777" w:rsidR="00C678AC" w:rsidRDefault="00C678AC" w:rsidP="00E62979">
      <w:pPr>
        <w:ind w:left="1440" w:firstLine="720"/>
        <w:rPr>
          <w:noProof/>
        </w:rPr>
      </w:pPr>
      <w:r>
        <w:rPr>
          <w:rFonts w:hint="eastAsia"/>
          <w:noProof/>
        </w:rPr>
        <w:t>Digital signage</w:t>
      </w:r>
    </w:p>
    <w:p w14:paraId="493EDA2D" w14:textId="77777777" w:rsidR="00C678AC" w:rsidRDefault="00791026" w:rsidP="0023451C">
      <w:pPr>
        <w:rPr>
          <w:noProof/>
        </w:rPr>
      </w:pPr>
      <w:r>
        <w:rPr>
          <w:noProof/>
        </w:rPr>
        <w:t xml:space="preserve"> </w:t>
      </w:r>
    </w:p>
    <w:p w14:paraId="0B44D07C" w14:textId="77777777" w:rsidR="00C678AC" w:rsidRDefault="009B45BA" w:rsidP="0023451C">
      <w:r>
        <w:t xml:space="preserve">         </w:t>
      </w:r>
      <w:r w:rsidR="00791026">
        <w:t xml:space="preserve">    </w:t>
      </w:r>
      <w:r w:rsidRPr="009B45BA">
        <w:rPr>
          <w:noProof/>
          <w:lang w:eastAsia="en-US"/>
        </w:rPr>
        <w:drawing>
          <wp:inline distT="0" distB="0" distL="0" distR="0" wp14:anchorId="3D940895" wp14:editId="731A04E2">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71998" cy="1137918"/>
                    </a:xfrm>
                    <a:prstGeom prst="rect">
                      <a:avLst/>
                    </a:prstGeom>
                  </pic:spPr>
                </pic:pic>
              </a:graphicData>
            </a:graphic>
          </wp:inline>
        </w:drawing>
      </w:r>
      <w:r w:rsidR="00791026">
        <w:t xml:space="preserve">      </w:t>
      </w:r>
      <w:r>
        <w:t xml:space="preserve">                         </w:t>
      </w:r>
      <w:r w:rsidR="00791026">
        <w:t xml:space="preserve"> </w:t>
      </w:r>
      <w:r w:rsidR="00791026" w:rsidRPr="00791026">
        <w:rPr>
          <w:noProof/>
          <w:lang w:eastAsia="en-US"/>
        </w:rPr>
        <w:drawing>
          <wp:inline distT="0" distB="0" distL="0" distR="0" wp14:anchorId="483A3A40" wp14:editId="7CD995AB">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r w:rsidR="00791026" w:rsidRPr="00791026">
        <w:rPr>
          <w:noProof/>
          <w:lang w:eastAsia="en-US"/>
        </w:rPr>
        <w:t xml:space="preserve"> </w:t>
      </w:r>
    </w:p>
    <w:p w14:paraId="69FEDA3E" w14:textId="77777777"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14:paraId="71077B60" w14:textId="77777777" w:rsidR="008A75B9" w:rsidRPr="00C678AC" w:rsidRDefault="008A75B9" w:rsidP="0023451C"/>
    <w:p w14:paraId="4714FF92" w14:textId="77777777" w:rsidR="00321726" w:rsidRDefault="00321726" w:rsidP="00321726">
      <w:pPr>
        <w:pStyle w:val="Heading2"/>
        <w:numPr>
          <w:ilvl w:val="2"/>
          <w:numId w:val="2"/>
        </w:numPr>
      </w:pPr>
      <w:bookmarkStart w:id="14" w:name="_Toc429977456"/>
      <w:r>
        <w:t>Receiver</w:t>
      </w:r>
      <w:bookmarkEnd w:id="14"/>
    </w:p>
    <w:p w14:paraId="0B9D5AE2" w14:textId="77777777" w:rsidR="00321726" w:rsidRDefault="00321726" w:rsidP="00E62979"/>
    <w:p w14:paraId="2EB45796" w14:textId="70613282" w:rsidR="00321726" w:rsidRDefault="00070018" w:rsidP="00E62979">
      <w:r w:rsidRPr="00070018">
        <w:t xml:space="preserve">The standard will support an optical camera receiver, which has an image sensor that measures the intensity of visible light, IR and/or UV. </w:t>
      </w:r>
      <w:r w:rsidR="00D44D90" w:rsidRPr="00D44D90">
        <w:t>The standard will support image sensors of global shutter or sequential shutter (such as rolling shutter) with multiple PHY/MAC modes.</w:t>
      </w:r>
    </w:p>
    <w:p w14:paraId="5790D3E8" w14:textId="77777777" w:rsidR="008A75B9" w:rsidRPr="00A41197" w:rsidRDefault="008A75B9" w:rsidP="00E62979"/>
    <w:p w14:paraId="6A1E50E2" w14:textId="171F7EEB" w:rsidR="00C95792" w:rsidRDefault="00C95792" w:rsidP="00C95792">
      <w:pPr>
        <w:pStyle w:val="Heading2"/>
        <w:numPr>
          <w:ilvl w:val="2"/>
          <w:numId w:val="2"/>
        </w:numPr>
      </w:pPr>
      <w:bookmarkStart w:id="15" w:name="_Toc429977457"/>
      <w:r>
        <w:t xml:space="preserve">Carrier </w:t>
      </w:r>
      <w:r w:rsidR="00811A83">
        <w:t>Wavelength</w:t>
      </w:r>
      <w:bookmarkEnd w:id="15"/>
    </w:p>
    <w:p w14:paraId="2811D3A2" w14:textId="77777777" w:rsidR="00C95792" w:rsidRDefault="00C95792" w:rsidP="00C95792"/>
    <w:p w14:paraId="4EF0A60C" w14:textId="15C0EE29" w:rsidR="00C95792" w:rsidRPr="00D837D2" w:rsidRDefault="00C95792" w:rsidP="00C95792">
      <w:r>
        <w:rPr>
          <w:rFonts w:hint="eastAsia"/>
        </w:rPr>
        <w:t xml:space="preserve">Carrier </w:t>
      </w:r>
      <w:r w:rsidR="00811A83">
        <w:t>wavelength</w:t>
      </w:r>
      <w:r>
        <w:rPr>
          <w:rFonts w:hint="eastAsia"/>
        </w:rPr>
        <w:t xml:space="preserve"> </w:t>
      </w:r>
      <w:r w:rsidR="00051B7E">
        <w:t>will</w:t>
      </w:r>
      <w:r>
        <w:rPr>
          <w:rFonts w:hint="eastAsia"/>
        </w:rPr>
        <w:t xml:space="preserve"> be limited </w:t>
      </w:r>
      <w:r w:rsidR="00CD0F1F">
        <w:t>to</w:t>
      </w:r>
      <w:r>
        <w:rPr>
          <w:rFonts w:hint="eastAsia"/>
        </w:rPr>
        <w:t xml:space="preserve"> visible light, IR and UV.</w:t>
      </w:r>
    </w:p>
    <w:p w14:paraId="011EFD0B" w14:textId="77777777" w:rsidR="0023451C" w:rsidRPr="00051B7E" w:rsidRDefault="0023451C" w:rsidP="00E0075E"/>
    <w:p w14:paraId="1CDE4AF1" w14:textId="77777777" w:rsidR="00E0075E" w:rsidRDefault="00E0075E" w:rsidP="00E62979">
      <w:pPr>
        <w:pStyle w:val="Heading2"/>
        <w:numPr>
          <w:ilvl w:val="2"/>
          <w:numId w:val="2"/>
        </w:numPr>
      </w:pPr>
      <w:bookmarkStart w:id="16" w:name="_Toc429977458"/>
      <w:r>
        <w:lastRenderedPageBreak/>
        <w:t>Transfer mode</w:t>
      </w:r>
      <w:bookmarkEnd w:id="16"/>
    </w:p>
    <w:p w14:paraId="16EDBF05" w14:textId="77777777" w:rsidR="00BC7B05" w:rsidRDefault="00BC7B05" w:rsidP="00204A9B"/>
    <w:p w14:paraId="0E5ED170" w14:textId="5FEE11CD" w:rsidR="00E0075E" w:rsidRDefault="0083198B" w:rsidP="0040702E">
      <w:r>
        <w:t>A PHY/MAC mode of t</w:t>
      </w:r>
      <w:r w:rsidR="00E0075E">
        <w:rPr>
          <w:rFonts w:hint="eastAsia"/>
        </w:rPr>
        <w:t xml:space="preserve">he standard will support </w:t>
      </w:r>
      <w:r w:rsidR="00E0075E">
        <w:t>at least one of the following transfer mode</w:t>
      </w:r>
      <w:r w:rsidR="00F733F3">
        <w:t>s</w:t>
      </w:r>
      <w:r w:rsidR="00E0075E">
        <w:t>:</w:t>
      </w:r>
    </w:p>
    <w:p w14:paraId="66956AA9" w14:textId="77777777" w:rsidR="00F733F3" w:rsidRDefault="00F733F3" w:rsidP="0040702E"/>
    <w:p w14:paraId="0D29BF59" w14:textId="3BD53F19"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t>
      </w:r>
      <w:r w:rsidR="006C38C9">
        <w:t>which repetitively broadcast ID with small overhead of MAC frame for application A1, A2, A3, A4, A5, A7, A9 and A11.</w:t>
      </w:r>
    </w:p>
    <w:p w14:paraId="159E66AB" w14:textId="6EB77658" w:rsidR="00E0075E" w:rsidRDefault="0083198B" w:rsidP="00E0075E">
      <w:pPr>
        <w:pStyle w:val="ListParagraph"/>
        <w:ind w:left="960"/>
      </w:pPr>
      <w:r>
        <w:rPr>
          <w:b/>
        </w:rPr>
        <w:t>Unidirectional d</w:t>
      </w:r>
      <w:r w:rsidR="00E0075E" w:rsidRPr="004207A9">
        <w:rPr>
          <w:b/>
        </w:rPr>
        <w:t>ata transfer mode</w:t>
      </w:r>
      <w:r w:rsidR="004207A9">
        <w:t xml:space="preserve"> </w:t>
      </w:r>
      <w:r w:rsidR="006C38C9">
        <w:t>which transmit longer data stream for application A2, A4, A6, A8 and A11.</w:t>
      </w:r>
    </w:p>
    <w:p w14:paraId="78D55D79" w14:textId="06F3905B" w:rsidR="0083198B" w:rsidRPr="00A41197" w:rsidRDefault="0083198B" w:rsidP="00E0075E">
      <w:pPr>
        <w:pStyle w:val="ListParagraph"/>
        <w:ind w:left="960"/>
      </w:pPr>
      <w:r>
        <w:rPr>
          <w:b/>
        </w:rPr>
        <w:t>Bidirectional data transfer mode</w:t>
      </w:r>
      <w:r>
        <w:t xml:space="preserve"> </w:t>
      </w:r>
      <w:r w:rsidR="000C2732">
        <w:t>which enables efficient communication for application A2 and A10.</w:t>
      </w:r>
    </w:p>
    <w:p w14:paraId="2C6FE35E" w14:textId="77777777" w:rsidR="00E0075E" w:rsidRDefault="00E0075E" w:rsidP="00204A9B"/>
    <w:p w14:paraId="7A25B033" w14:textId="2D1D2DFE" w:rsidR="00944289" w:rsidRPr="00915A41" w:rsidRDefault="004A4EBF" w:rsidP="00915A41">
      <w:pPr>
        <w:rPr>
          <w:color w:val="FF0000"/>
        </w:rPr>
      </w:pPr>
      <w:r w:rsidRPr="008E364F">
        <w:rPr>
          <w:color w:val="000000" w:themeColor="text1"/>
        </w:rPr>
        <w:t xml:space="preserve">The standard </w:t>
      </w:r>
      <w:r w:rsidR="00944289" w:rsidRPr="008E364F">
        <w:rPr>
          <w:color w:val="000000" w:themeColor="text1"/>
        </w:rPr>
        <w:t>m</w:t>
      </w:r>
      <w:r w:rsidR="00944289" w:rsidRPr="008E364F">
        <w:rPr>
          <w:color w:val="000000" w:themeColor="text1"/>
          <w:lang w:eastAsia="ko-KR"/>
        </w:rPr>
        <w:t>ay</w:t>
      </w:r>
      <w:r w:rsidRPr="008E364F">
        <w:rPr>
          <w:color w:val="000000" w:themeColor="text1"/>
          <w:lang w:eastAsia="ko-KR"/>
        </w:rPr>
        <w:t xml:space="preserve"> </w:t>
      </w:r>
      <w:r w:rsidRPr="008E364F">
        <w:rPr>
          <w:color w:val="000000" w:themeColor="text1"/>
        </w:rPr>
        <w:t>provide multiple PHY</w:t>
      </w:r>
      <w:r w:rsidRPr="008E364F">
        <w:rPr>
          <w:rFonts w:eastAsia="Malgun Gothic"/>
          <w:color w:val="000000" w:themeColor="text1"/>
          <w:lang w:eastAsia="ko-KR"/>
        </w:rPr>
        <w:t xml:space="preserve">/MAC </w:t>
      </w:r>
      <w:r w:rsidRPr="008E364F">
        <w:rPr>
          <w:color w:val="000000" w:themeColor="text1"/>
        </w:rPr>
        <w:t xml:space="preserve">modes that allow the </w:t>
      </w:r>
      <w:r w:rsidR="00644221">
        <w:rPr>
          <w:color w:val="000000" w:themeColor="text1"/>
        </w:rPr>
        <w:t>efficient</w:t>
      </w:r>
      <w:r w:rsidRPr="008E364F">
        <w:rPr>
          <w:color w:val="000000" w:themeColor="text1"/>
        </w:rPr>
        <w:t xml:space="preserve"> use of the available optical bandwidth on a given luminaire</w:t>
      </w:r>
      <w:r w:rsidR="00944289" w:rsidRPr="008B01FF">
        <w:rPr>
          <w:rFonts w:eastAsia="Malgun Gothic"/>
          <w:color w:val="000000" w:themeColor="text1"/>
          <w:lang w:eastAsia="ko-KR"/>
        </w:rPr>
        <w:t>.</w:t>
      </w:r>
      <w:r w:rsidRPr="008B01FF">
        <w:rPr>
          <w:color w:val="000000" w:themeColor="text1"/>
        </w:rPr>
        <w:t xml:space="preserve"> </w:t>
      </w:r>
    </w:p>
    <w:p w14:paraId="12E59C00" w14:textId="77777777" w:rsidR="00944289" w:rsidRDefault="00944289" w:rsidP="00204A9B"/>
    <w:p w14:paraId="17B35485" w14:textId="77777777" w:rsidR="00B83ABC" w:rsidRDefault="00B83ABC" w:rsidP="00E62979">
      <w:pPr>
        <w:pStyle w:val="Heading2"/>
        <w:numPr>
          <w:ilvl w:val="2"/>
          <w:numId w:val="2"/>
        </w:numPr>
      </w:pPr>
      <w:bookmarkStart w:id="17" w:name="_Toc429977459"/>
      <w:r>
        <w:t xml:space="preserve">Dimming </w:t>
      </w:r>
      <w:r w:rsidR="007A125E">
        <w:t>Control</w:t>
      </w:r>
      <w:bookmarkEnd w:id="17"/>
    </w:p>
    <w:p w14:paraId="55BE2917" w14:textId="77777777" w:rsidR="00403EFE" w:rsidRDefault="00403EFE" w:rsidP="00204A9B"/>
    <w:p w14:paraId="7B3B28B9" w14:textId="31677046"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r w:rsidR="00DE228A">
        <w:t xml:space="preserve">A2, </w:t>
      </w:r>
      <w:r w:rsidR="00E0075E">
        <w:t>A3</w:t>
      </w:r>
      <w:r w:rsidR="009464D3">
        <w:t xml:space="preserve">, </w:t>
      </w:r>
      <w:r w:rsidR="002D3044">
        <w:t>A4 and</w:t>
      </w:r>
      <w:r w:rsidR="009464D3">
        <w:t xml:space="preserve"> A7</w:t>
      </w:r>
      <w:r>
        <w:t>.</w:t>
      </w:r>
    </w:p>
    <w:p w14:paraId="6C4DBA88" w14:textId="77777777" w:rsidR="007A125E" w:rsidRDefault="007A125E" w:rsidP="007A125E"/>
    <w:p w14:paraId="66085BFD" w14:textId="77777777" w:rsidR="007A125E" w:rsidRDefault="007A125E" w:rsidP="00E62979">
      <w:pPr>
        <w:pStyle w:val="Heading2"/>
        <w:numPr>
          <w:ilvl w:val="2"/>
          <w:numId w:val="2"/>
        </w:numPr>
      </w:pPr>
      <w:bookmarkStart w:id="18" w:name="_Toc429977460"/>
      <w:r>
        <w:t>Power Consumption Control</w:t>
      </w:r>
      <w:bookmarkEnd w:id="18"/>
    </w:p>
    <w:p w14:paraId="69BDDCDD" w14:textId="77777777" w:rsidR="007A125E" w:rsidRDefault="007A125E" w:rsidP="007A125E"/>
    <w:p w14:paraId="33CEEFF7" w14:textId="77777777" w:rsidR="007A125E" w:rsidRDefault="007A125E" w:rsidP="007A125E">
      <w:r>
        <w:rPr>
          <w:rFonts w:hint="eastAsia"/>
        </w:rPr>
        <w:t xml:space="preserve">The standard should support </w:t>
      </w:r>
      <w:r>
        <w:t>power consumption</w:t>
      </w:r>
      <w:r>
        <w:rPr>
          <w:rFonts w:hint="eastAsia"/>
        </w:rPr>
        <w:t xml:space="preserve"> </w:t>
      </w:r>
      <w:r>
        <w:t>control for application A6.</w:t>
      </w:r>
    </w:p>
    <w:p w14:paraId="24D89CDE" w14:textId="77777777" w:rsidR="007A125E" w:rsidRDefault="007A125E" w:rsidP="007A125E"/>
    <w:p w14:paraId="2506A4BA" w14:textId="77777777" w:rsidR="007A125E" w:rsidRDefault="005C19BC" w:rsidP="00E62979">
      <w:pPr>
        <w:pStyle w:val="Heading2"/>
        <w:numPr>
          <w:ilvl w:val="2"/>
          <w:numId w:val="2"/>
        </w:numPr>
      </w:pPr>
      <w:bookmarkStart w:id="19" w:name="_Toc429977461"/>
      <w:r>
        <w:t>Coexistence with A</w:t>
      </w:r>
      <w:r w:rsidR="007A125E">
        <w:t xml:space="preserve">mbient </w:t>
      </w:r>
      <w:r>
        <w:t>Light</w:t>
      </w:r>
      <w:bookmarkEnd w:id="19"/>
    </w:p>
    <w:p w14:paraId="0AEA3044" w14:textId="77777777" w:rsidR="00861F7B" w:rsidRDefault="00861F7B" w:rsidP="007A125E"/>
    <w:p w14:paraId="554A5920" w14:textId="6355B350" w:rsidR="00F46C12" w:rsidRDefault="007A125E" w:rsidP="007A125E">
      <w:r>
        <w:rPr>
          <w:rFonts w:hint="eastAsia"/>
        </w:rPr>
        <w:t xml:space="preserve">The standard will co-exist </w:t>
      </w:r>
      <w:r w:rsidRPr="007A125E">
        <w:t xml:space="preserve">with ambient light </w:t>
      </w:r>
      <w:r w:rsidR="00861F7B">
        <w:t>that may be reflected on a surface of a transmitter.</w:t>
      </w:r>
      <w:r w:rsidR="005233DC">
        <w:t xml:space="preserve">  </w:t>
      </w:r>
      <w:r w:rsidR="00C21796">
        <w:t>In addition, coexistence shall be investigated with the existing IEEE802.15.7-2011 operating modes.</w:t>
      </w:r>
    </w:p>
    <w:p w14:paraId="2049F1D9" w14:textId="77777777" w:rsidR="00861F7B" w:rsidRDefault="00861F7B" w:rsidP="007A125E"/>
    <w:p w14:paraId="4FCFE7C6" w14:textId="77777777" w:rsidR="00861F7B" w:rsidRDefault="00861F7B" w:rsidP="00861F7B">
      <w:pPr>
        <w:pStyle w:val="Heading2"/>
        <w:numPr>
          <w:ilvl w:val="2"/>
          <w:numId w:val="2"/>
        </w:numPr>
      </w:pPr>
      <w:bookmarkStart w:id="20" w:name="_Toc429977462"/>
      <w:r>
        <w:t>Coexistence with Other Lighting Systems</w:t>
      </w:r>
      <w:bookmarkEnd w:id="20"/>
    </w:p>
    <w:p w14:paraId="75FB7DE1" w14:textId="77777777" w:rsidR="00861F7B" w:rsidRPr="00861F7B" w:rsidRDefault="00861F7B" w:rsidP="007A125E"/>
    <w:p w14:paraId="4C19109B" w14:textId="77777777"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14:paraId="789EEB7D" w14:textId="77777777" w:rsidR="00E05959" w:rsidRDefault="00E05959" w:rsidP="007A125E"/>
    <w:p w14:paraId="0AA04B13" w14:textId="77777777" w:rsidR="00C21796" w:rsidRDefault="00C21796" w:rsidP="007A125E"/>
    <w:p w14:paraId="03BD0ACE" w14:textId="77777777" w:rsidR="00CE7545" w:rsidRDefault="005C19BC" w:rsidP="00E62979">
      <w:pPr>
        <w:pStyle w:val="Heading2"/>
        <w:numPr>
          <w:ilvl w:val="2"/>
          <w:numId w:val="2"/>
        </w:numPr>
      </w:pPr>
      <w:bookmarkStart w:id="21" w:name="_Toc429977463"/>
      <w:r>
        <w:lastRenderedPageBreak/>
        <w:t>Simultaneous Communication with Multiple Transmitters</w:t>
      </w:r>
      <w:bookmarkEnd w:id="21"/>
    </w:p>
    <w:p w14:paraId="06544600" w14:textId="77777777" w:rsidR="00CE7545" w:rsidRDefault="00CE7545" w:rsidP="00CE7545"/>
    <w:p w14:paraId="4F68B51C" w14:textId="49BEE4AD" w:rsidR="008A551A" w:rsidRDefault="005C19BC" w:rsidP="003F2292">
      <w:r>
        <w:rPr>
          <w:rFonts w:hint="eastAsia"/>
        </w:rPr>
        <w:t xml:space="preserve">The standard </w:t>
      </w:r>
      <w:r w:rsidR="00C07905">
        <w:t>may</w:t>
      </w:r>
      <w:r>
        <w:rPr>
          <w:rFonts w:hint="eastAsia"/>
        </w:rPr>
        <w:t xml:space="preserve">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w:t>
      </w:r>
      <w:r w:rsidR="00C07905" w:rsidRPr="00C07905">
        <w:t>Simultaneous communication with coordinated transmitters is called Multiple Input/Multiple Output (MIMO) and a MIMO MAC protocol may be incorporated into the standard so the camera enabled receiving device knows how to process the received data.</w:t>
      </w:r>
    </w:p>
    <w:p w14:paraId="06BE8F5F" w14:textId="77777777" w:rsidR="008A551A" w:rsidRDefault="008A551A" w:rsidP="008A551A">
      <w:pPr>
        <w:pStyle w:val="Heading2"/>
        <w:numPr>
          <w:ilvl w:val="2"/>
          <w:numId w:val="2"/>
        </w:numPr>
      </w:pPr>
      <w:bookmarkStart w:id="22" w:name="_Toc424490087"/>
      <w:bookmarkStart w:id="23" w:name="_Toc429977464"/>
      <w:r>
        <w:t>Simultaneous Communication with Multiple Receivers</w:t>
      </w:r>
      <w:bookmarkEnd w:id="22"/>
      <w:bookmarkEnd w:id="23"/>
    </w:p>
    <w:p w14:paraId="24088FD2" w14:textId="77777777" w:rsidR="00355C4C" w:rsidRDefault="00355C4C" w:rsidP="00033709"/>
    <w:p w14:paraId="77823338" w14:textId="63B15CA7" w:rsidR="00355C4C" w:rsidRDefault="00355C4C" w:rsidP="00033709">
      <w:r w:rsidRPr="00355C4C">
        <w:t>The standard may support at least one PHY/MAC layer for simultaneous image sensor communication between multiple coordinated/uncoordinated transmitters and multiple coordinated/uncoordinated receivers.</w:t>
      </w:r>
    </w:p>
    <w:p w14:paraId="58F3D391" w14:textId="77777777" w:rsidR="00355C4C" w:rsidRPr="00E05959" w:rsidRDefault="00355C4C" w:rsidP="00033709"/>
    <w:p w14:paraId="2C60D0FD" w14:textId="56BCFC8F" w:rsidR="00033709" w:rsidRDefault="004575A7" w:rsidP="004575A7">
      <w:pPr>
        <w:pStyle w:val="Heading2"/>
        <w:numPr>
          <w:ilvl w:val="2"/>
          <w:numId w:val="2"/>
        </w:numPr>
      </w:pPr>
      <w:bookmarkStart w:id="24" w:name="_Toc429977465"/>
      <w:r w:rsidRPr="004575A7">
        <w:t>Data Frame Consistency</w:t>
      </w:r>
      <w:bookmarkEnd w:id="24"/>
    </w:p>
    <w:p w14:paraId="193E48AA" w14:textId="77777777" w:rsidR="00033709" w:rsidRDefault="00033709" w:rsidP="00033709"/>
    <w:p w14:paraId="31036FAE" w14:textId="609081A6" w:rsidR="00A9566E" w:rsidRDefault="004575A7" w:rsidP="004575A7">
      <w:r>
        <w:t>The standard will support a scheme to confirm data frame consistency to avoid incorrect data frame in situations such as described in the following figure.</w:t>
      </w:r>
    </w:p>
    <w:p w14:paraId="6BE02B38" w14:textId="77777777" w:rsidR="00A9566E" w:rsidRDefault="00A9566E" w:rsidP="00033709"/>
    <w:p w14:paraId="11E6E85A" w14:textId="77777777" w:rsidR="00A9566E" w:rsidRDefault="00A9566E" w:rsidP="00033709"/>
    <w:p w14:paraId="626C727A" w14:textId="77777777" w:rsidR="00A9566E" w:rsidRDefault="00A9566E" w:rsidP="00033709"/>
    <w:p w14:paraId="75708B7B" w14:textId="77777777" w:rsidR="00A9566E" w:rsidRDefault="00A9566E" w:rsidP="00033709"/>
    <w:p w14:paraId="79A3F3BA" w14:textId="77777777" w:rsidR="00A9566E" w:rsidRDefault="00A9566E" w:rsidP="00033709"/>
    <w:p w14:paraId="21CA2520" w14:textId="77777777" w:rsidR="00A9566E" w:rsidRDefault="00A9566E" w:rsidP="00033709"/>
    <w:p w14:paraId="62FF0E85" w14:textId="6319E646" w:rsidR="003103DD" w:rsidRDefault="003103DD">
      <w:r>
        <w:br w:type="page"/>
      </w:r>
    </w:p>
    <w:p w14:paraId="6153CB72" w14:textId="23DA5C9F" w:rsidR="004575A7" w:rsidRDefault="004575A7" w:rsidP="00B55E70">
      <w:r>
        <w:rPr>
          <w:noProof/>
          <w:lang w:eastAsia="en-US"/>
        </w:rPr>
        <w:lastRenderedPageBreak/>
        <w:drawing>
          <wp:inline distT="0" distB="0" distL="0" distR="0" wp14:anchorId="0B201196" wp14:editId="12D685EA">
            <wp:extent cx="5943600" cy="470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IncorrectFrame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705350"/>
                    </a:xfrm>
                    <a:prstGeom prst="rect">
                      <a:avLst/>
                    </a:prstGeom>
                  </pic:spPr>
                </pic:pic>
              </a:graphicData>
            </a:graphic>
          </wp:inline>
        </w:drawing>
      </w:r>
    </w:p>
    <w:p w14:paraId="11938B5F" w14:textId="77777777" w:rsidR="00DE5158" w:rsidRDefault="00DE5158" w:rsidP="00DE5158">
      <w:pPr>
        <w:pStyle w:val="Heading2"/>
        <w:numPr>
          <w:ilvl w:val="2"/>
          <w:numId w:val="2"/>
        </w:numPr>
      </w:pPr>
      <w:bookmarkStart w:id="25" w:name="_Toc429977466"/>
      <w:r>
        <w:t>Nearly point image data source</w:t>
      </w:r>
      <w:bookmarkEnd w:id="25"/>
    </w:p>
    <w:p w14:paraId="64567BB9" w14:textId="77777777" w:rsidR="00DE5158" w:rsidRDefault="00DE5158" w:rsidP="00DE5158"/>
    <w:p w14:paraId="64D55B98" w14:textId="5E1E734B" w:rsidR="00111F28" w:rsidRDefault="00DE5158" w:rsidP="00DE5158">
      <w:r w:rsidRPr="00DE5158">
        <w:t xml:space="preserve">The standard will support at least one PHY mode that works when the light source appears as nearly a point source; that is, the </w:t>
      </w:r>
      <w:r w:rsidR="006A1613">
        <w:t>light source</w:t>
      </w:r>
      <w:r w:rsidRPr="00DE5158">
        <w:t xml:space="preserve"> illuminates only a small number of image pixels.</w:t>
      </w:r>
    </w:p>
    <w:p w14:paraId="6827CBEE" w14:textId="77777777" w:rsidR="00DE5158" w:rsidRDefault="00DE5158" w:rsidP="00DE5158"/>
    <w:p w14:paraId="59C75103" w14:textId="0E2CFF3F" w:rsidR="00DE5158" w:rsidRDefault="006A1613" w:rsidP="00DE5158">
      <w:pPr>
        <w:pStyle w:val="Heading2"/>
        <w:numPr>
          <w:ilvl w:val="2"/>
          <w:numId w:val="2"/>
        </w:numPr>
      </w:pPr>
      <w:bookmarkStart w:id="26" w:name="_Toc429977467"/>
      <w:r>
        <w:t>Identification of modulated light sources</w:t>
      </w:r>
      <w:bookmarkEnd w:id="26"/>
      <w:r>
        <w:t xml:space="preserve"> </w:t>
      </w:r>
    </w:p>
    <w:p w14:paraId="4E7BBAFA" w14:textId="77777777" w:rsidR="00DE5158" w:rsidRDefault="00DE5158" w:rsidP="00DE5158"/>
    <w:p w14:paraId="33AA0936" w14:textId="0E586EEC" w:rsidR="00DE5158" w:rsidRDefault="00235E66" w:rsidP="00DE5158">
      <w:r w:rsidRPr="00235E66">
        <w:t>The standard may support at least one PHY mode that allows identification of modulated light sources at one camera frame rate and then demodulation at a different camera frame rate.</w:t>
      </w:r>
    </w:p>
    <w:p w14:paraId="71A40688" w14:textId="77777777" w:rsidR="00235E66" w:rsidRDefault="00235E66" w:rsidP="00DE5158"/>
    <w:p w14:paraId="3C9B9574" w14:textId="77777777" w:rsidR="00235E66" w:rsidRDefault="00235E66" w:rsidP="00DE5158"/>
    <w:p w14:paraId="1D30302A" w14:textId="77777777" w:rsidR="00DE5158" w:rsidRDefault="00DE5158" w:rsidP="00DE5158">
      <w:pPr>
        <w:pStyle w:val="Heading2"/>
        <w:numPr>
          <w:ilvl w:val="2"/>
          <w:numId w:val="2"/>
        </w:numPr>
      </w:pPr>
      <w:bookmarkStart w:id="27" w:name="_Toc429977468"/>
      <w:r>
        <w:lastRenderedPageBreak/>
        <w:t>Low overhead repetitive transmission</w:t>
      </w:r>
      <w:bookmarkEnd w:id="27"/>
    </w:p>
    <w:p w14:paraId="5CB4830A" w14:textId="77777777" w:rsidR="00DE5158" w:rsidRDefault="00DE5158" w:rsidP="00DE5158"/>
    <w:p w14:paraId="1413F0ED" w14:textId="1A98972D" w:rsidR="00DE5158" w:rsidRDefault="00DE5158" w:rsidP="00DE5158">
      <w:r w:rsidRPr="00DE5158">
        <w:t>The standard will support at least one MAC mode that supports repetitive informational broadcast at very low data rate; that is, the frame format has very little overhead and is optimized for short payloads sent in a repetitive manner.</w:t>
      </w:r>
    </w:p>
    <w:p w14:paraId="5C0E62DA" w14:textId="77777777" w:rsidR="00DE5158" w:rsidRDefault="00DE5158" w:rsidP="00DE5158"/>
    <w:p w14:paraId="2EF32C39" w14:textId="77777777" w:rsidR="003B6AFA" w:rsidRDefault="003B6AFA" w:rsidP="00A23FA6">
      <w:pPr>
        <w:pStyle w:val="Heading2"/>
        <w:numPr>
          <w:ilvl w:val="2"/>
          <w:numId w:val="2"/>
        </w:numPr>
      </w:pPr>
      <w:bookmarkStart w:id="28" w:name="_Toc429977469"/>
      <w:r>
        <w:t>Image Sensor Compatibility</w:t>
      </w:r>
      <w:bookmarkEnd w:id="28"/>
    </w:p>
    <w:p w14:paraId="41F4572E" w14:textId="77777777" w:rsidR="00DE5158" w:rsidRPr="00204AF8" w:rsidRDefault="00DE5158" w:rsidP="00DE5158"/>
    <w:p w14:paraId="34B7C496" w14:textId="77777777" w:rsidR="009F4B01" w:rsidRDefault="000142EA">
      <w:r w:rsidRPr="000142EA">
        <w:t xml:space="preserve">The standard will support a PHY mode that is compatible with a variety of cameras with different image sensing sampling rates (read-out time), resolutions and frame rates.  Specifically, either constant frame rate or varying frame rate will be supported.  And also specifically, either constant resolution or varying resolution will be supported. </w:t>
      </w:r>
    </w:p>
    <w:p w14:paraId="027DA9E2" w14:textId="77777777" w:rsidR="009F4B01" w:rsidRDefault="009F4B01"/>
    <w:p w14:paraId="760E0276" w14:textId="41433ED4" w:rsidR="00BD5135" w:rsidRPr="006374CB" w:rsidRDefault="00206915" w:rsidP="00206915">
      <w:pPr>
        <w:pStyle w:val="Heading1"/>
        <w:numPr>
          <w:ilvl w:val="1"/>
          <w:numId w:val="2"/>
        </w:numPr>
        <w:rPr>
          <w:rFonts w:ascii="Times New Roman" w:hAnsi="Times New Roman"/>
        </w:rPr>
      </w:pPr>
      <w:bookmarkStart w:id="29" w:name="_Toc429977470"/>
      <w:r w:rsidRPr="00206915">
        <w:t>High Rate PD Communications</w:t>
      </w:r>
      <w:bookmarkEnd w:id="29"/>
      <w:r w:rsidR="00BD5135" w:rsidRPr="00BD5135">
        <w:rPr>
          <w:rFonts w:ascii="Times New Roman" w:hAnsi="Times New Roman"/>
        </w:rPr>
        <w:t xml:space="preserve"> </w:t>
      </w:r>
    </w:p>
    <w:p w14:paraId="128154FE" w14:textId="77777777" w:rsidR="00BD5135" w:rsidRPr="006374CB" w:rsidRDefault="00BD5135" w:rsidP="00E62979">
      <w:pPr>
        <w:pStyle w:val="Heading2"/>
        <w:numPr>
          <w:ilvl w:val="2"/>
          <w:numId w:val="2"/>
        </w:numPr>
        <w:rPr>
          <w:rFonts w:ascii="Times New Roman" w:hAnsi="Times New Roman"/>
        </w:rPr>
      </w:pPr>
      <w:bookmarkStart w:id="30" w:name="_Toc416887644"/>
      <w:bookmarkStart w:id="31" w:name="_Toc429977471"/>
      <w:r w:rsidRPr="006374CB">
        <w:rPr>
          <w:rFonts w:ascii="Times New Roman" w:hAnsi="Times New Roman"/>
        </w:rPr>
        <w:t>Applications/Use cases</w:t>
      </w:r>
      <w:bookmarkEnd w:id="30"/>
      <w:bookmarkEnd w:id="31"/>
    </w:p>
    <w:p w14:paraId="06A64BF3" w14:textId="77777777" w:rsidR="00BD5135" w:rsidRPr="006374CB" w:rsidRDefault="00BD5135" w:rsidP="00BD5135"/>
    <w:p w14:paraId="34BC5B2E" w14:textId="77777777" w:rsidR="00BD5135" w:rsidRPr="006374CB" w:rsidRDefault="00BD5135" w:rsidP="00BD5135">
      <w:r w:rsidRPr="006374CB">
        <w:t xml:space="preserve">The following </w:t>
      </w:r>
      <w:r w:rsidR="00AF1112">
        <w:t>High Speed Photodiode Receiver</w:t>
      </w:r>
      <w:r w:rsidRPr="006374CB">
        <w:t xml:space="preserve"> applications/use cases were presented in response to TG7r1 Call for Applications. </w:t>
      </w:r>
    </w:p>
    <w:p w14:paraId="3902CC80" w14:textId="77777777" w:rsidR="00BD5135" w:rsidRPr="006374CB" w:rsidRDefault="00BD5135" w:rsidP="00BD5135"/>
    <w:p w14:paraId="3B6C2DB5" w14:textId="77777777"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proofErr w:type="spellStart"/>
      <w:r>
        <w:t>C</w:t>
      </w:r>
      <w:r w:rsidRPr="006374CB">
        <w:t>entres</w:t>
      </w:r>
      <w:proofErr w:type="spellEnd"/>
      <w:r w:rsidRPr="006374CB">
        <w:t>, Airports, Railways,</w:t>
      </w:r>
      <w:r>
        <w:t xml:space="preserve"> Hospitals, Museums, Aircraft Cabins, Libraries</w:t>
      </w:r>
      <w:r w:rsidRPr="006374CB">
        <w:t xml:space="preserve"> etc.)</w:t>
      </w:r>
    </w:p>
    <w:p w14:paraId="40223F1D" w14:textId="108E4BC7" w:rsidR="00BD5135" w:rsidRPr="006374CB" w:rsidRDefault="00BD5135" w:rsidP="00BD5135">
      <w:pPr>
        <w:pStyle w:val="ListParagraph"/>
        <w:numPr>
          <w:ilvl w:val="0"/>
          <w:numId w:val="7"/>
        </w:numPr>
        <w:ind w:leftChars="0"/>
      </w:pPr>
      <w:r w:rsidRPr="006374CB">
        <w:t>Data Center / Industrial Establishments</w:t>
      </w:r>
      <w:r w:rsidR="00013A57">
        <w:t xml:space="preserve">, Secure Wireless </w:t>
      </w:r>
      <w:r w:rsidRPr="006374CB">
        <w:t>(Personalized Manufacturing Cells, Factories, Hangers, etc.)</w:t>
      </w:r>
    </w:p>
    <w:p w14:paraId="7CDC0483" w14:textId="77777777"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14:paraId="1FA612A6" w14:textId="2EDF6811" w:rsidR="00BD5135" w:rsidRPr="006374CB" w:rsidRDefault="00BD5135" w:rsidP="00BD5135">
      <w:pPr>
        <w:pStyle w:val="ListParagraph"/>
        <w:numPr>
          <w:ilvl w:val="0"/>
          <w:numId w:val="7"/>
        </w:numPr>
        <w:ind w:leftChars="0"/>
      </w:pPr>
      <w:r w:rsidRPr="006374CB">
        <w:t>Wireless Backhaul</w:t>
      </w:r>
      <w:r>
        <w:t xml:space="preserve"> (</w:t>
      </w:r>
      <w:r w:rsidRPr="00C349B3">
        <w:t>Small Cell Backhaul, Surveillance Backhaul, L</w:t>
      </w:r>
      <w:r w:rsidR="001520F4">
        <w:t>AN</w:t>
      </w:r>
      <w:r w:rsidRPr="00C349B3">
        <w:t xml:space="preserve"> Bridging</w:t>
      </w:r>
      <w:r>
        <w:t>)</w:t>
      </w:r>
    </w:p>
    <w:p w14:paraId="412623ED" w14:textId="77777777" w:rsidR="00BD5135" w:rsidRPr="006374CB" w:rsidRDefault="00BD5135" w:rsidP="00BD5135">
      <w:pPr>
        <w:pStyle w:val="ListParagraph"/>
        <w:ind w:leftChars="0" w:left="1080"/>
      </w:pPr>
    </w:p>
    <w:p w14:paraId="6F3D08B9" w14:textId="77777777" w:rsidR="00BD5135" w:rsidRDefault="00BD5135" w:rsidP="00BD5135">
      <w:r w:rsidRPr="006374CB">
        <w:t>These have been summarized in document number 15-15-0302-01-007a.</w:t>
      </w:r>
    </w:p>
    <w:p w14:paraId="138481F1" w14:textId="77777777" w:rsidR="00495F99" w:rsidRDefault="00495F99" w:rsidP="00BD5135"/>
    <w:p w14:paraId="5D79C135" w14:textId="77777777" w:rsidR="000F3055" w:rsidRPr="00EE2BA2" w:rsidRDefault="000F3055" w:rsidP="00EE2BA2">
      <w:pPr>
        <w:jc w:val="center"/>
      </w:pPr>
      <w:r>
        <w:rPr>
          <w:noProof/>
          <w:lang w:eastAsia="en-US"/>
        </w:rPr>
        <mc:AlternateContent>
          <mc:Choice Requires="wpg">
            <w:drawing>
              <wp:inline distT="0" distB="0" distL="0" distR="0" wp14:anchorId="494AA680" wp14:editId="4FE25A89">
                <wp:extent cx="1895475" cy="1727835"/>
                <wp:effectExtent l="0" t="0" r="9525" b="5715"/>
                <wp:docPr id="35"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727835"/>
                          <a:chOff x="0" y="0"/>
                          <a:chExt cx="5671735" cy="3757798"/>
                        </a:xfrm>
                      </wpg:grpSpPr>
                      <pic:pic xmlns:pic="http://schemas.openxmlformats.org/drawingml/2006/picture">
                        <pic:nvPicPr>
                          <pic:cNvPr id="36" name="Grafik 2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2119" cy="375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15"/>
                        <wps:cNvSpPr>
                          <a:spLocks noChangeAspect="1" noChangeArrowheads="1"/>
                        </wps:cNvSpPr>
                        <wps:spPr bwMode="auto">
                          <a:xfrm flipV="1">
                            <a:off x="3539230" y="368668"/>
                            <a:ext cx="1112489" cy="1916328"/>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18C2"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38" name="AutoShape 15"/>
                        <wps:cNvSpPr>
                          <a:spLocks noChangeAspect="1" noChangeArrowheads="1"/>
                        </wps:cNvSpPr>
                        <wps:spPr bwMode="auto">
                          <a:xfrm flipH="1" flipV="1">
                            <a:off x="1227381" y="374283"/>
                            <a:ext cx="1112490" cy="1916327"/>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0ECA"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39" name="AutoShape 15"/>
                        <wps:cNvSpPr>
                          <a:spLocks noChangeAspect="1" noChangeArrowheads="1"/>
                        </wps:cNvSpPr>
                        <wps:spPr bwMode="auto">
                          <a:xfrm flipV="1">
                            <a:off x="3264610"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1F043"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41" name="AutoShape 15"/>
                        <wps:cNvSpPr>
                          <a:spLocks noChangeAspect="1" noChangeArrowheads="1"/>
                        </wps:cNvSpPr>
                        <wps:spPr bwMode="auto">
                          <a:xfrm flipH="1" flipV="1">
                            <a:off x="1647717"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F101D"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42" name="AutoShape 15"/>
                        <wps:cNvSpPr>
                          <a:spLocks noChangeAspect="1" noChangeArrowheads="1"/>
                        </wps:cNvSpPr>
                        <wps:spPr bwMode="auto">
                          <a:xfrm flipV="1">
                            <a:off x="4559245" y="658737"/>
                            <a:ext cx="1112490" cy="1319347"/>
                          </a:xfrm>
                          <a:custGeom>
                            <a:avLst/>
                            <a:gdLst>
                              <a:gd name="T0" fmla="*/ 0 w 10744"/>
                              <a:gd name="T1" fmla="*/ 180467 h 10774"/>
                              <a:gd name="T2" fmla="*/ 281747 w 10744"/>
                              <a:gd name="T3" fmla="*/ 1319995 h 10774"/>
                              <a:gd name="T4" fmla="*/ 557370 w 10744"/>
                              <a:gd name="T5" fmla="*/ 1319995 h 10774"/>
                              <a:gd name="T6" fmla="*/ 854385 w 10744"/>
                              <a:gd name="T7" fmla="*/ 0 h 10774"/>
                              <a:gd name="T8" fmla="*/ 0 w 10744"/>
                              <a:gd name="T9" fmla="*/ 180467 h 10774"/>
                              <a:gd name="T10" fmla="*/ 0 60000 65536"/>
                              <a:gd name="T11" fmla="*/ 0 60000 65536"/>
                              <a:gd name="T12" fmla="*/ 0 60000 65536"/>
                              <a:gd name="T13" fmla="*/ 0 60000 65536"/>
                              <a:gd name="T14" fmla="*/ 0 60000 65536"/>
                              <a:gd name="T15" fmla="*/ 0 w 10744"/>
                              <a:gd name="T16" fmla="*/ 0 h 10774"/>
                              <a:gd name="T17" fmla="*/ 10744 w 10744"/>
                              <a:gd name="T18" fmla="*/ 10774 h 10774"/>
                            </a:gdLst>
                            <a:ahLst/>
                            <a:cxnLst>
                              <a:cxn ang="T10">
                                <a:pos x="T0" y="T1"/>
                              </a:cxn>
                              <a:cxn ang="T11">
                                <a:pos x="T2" y="T3"/>
                              </a:cxn>
                              <a:cxn ang="T12">
                                <a:pos x="T4" y="T5"/>
                              </a:cxn>
                              <a:cxn ang="T13">
                                <a:pos x="T6" y="T7"/>
                              </a:cxn>
                              <a:cxn ang="T14">
                                <a:pos x="T8" y="T9"/>
                              </a:cxn>
                            </a:cxnLst>
                            <a:rect l="T15" t="T16" r="T17" b="T18"/>
                            <a:pathLst>
                              <a:path w="10744" h="10774">
                                <a:moveTo>
                                  <a:pt x="0" y="1473"/>
                                </a:moveTo>
                                <a:lnTo>
                                  <a:pt x="3543" y="10774"/>
                                </a:lnTo>
                                <a:lnTo>
                                  <a:pt x="7009" y="10774"/>
                                </a:lnTo>
                                <a:lnTo>
                                  <a:pt x="10744" y="0"/>
                                </a:lnTo>
                                <a:lnTo>
                                  <a:pt x="0" y="1473"/>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3AE2D"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43" name="AutoShape 15"/>
                        <wps:cNvSpPr>
                          <a:spLocks noChangeAspect="1" noChangeArrowheads="1"/>
                        </wps:cNvSpPr>
                        <wps:spPr bwMode="auto">
                          <a:xfrm flipH="1" flipV="1">
                            <a:off x="2087669" y="1106005"/>
                            <a:ext cx="1112490" cy="567039"/>
                          </a:xfrm>
                          <a:custGeom>
                            <a:avLst/>
                            <a:gdLst>
                              <a:gd name="T0" fmla="*/ 0 w 4307"/>
                              <a:gd name="T1" fmla="*/ 62171 h 5148"/>
                              <a:gd name="T2" fmla="*/ 108344 w 4307"/>
                              <a:gd name="T3" fmla="*/ 565468 h 5148"/>
                              <a:gd name="T4" fmla="*/ 221365 w 4307"/>
                              <a:gd name="T5" fmla="*/ 565358 h 5148"/>
                              <a:gd name="T6" fmla="*/ 239794 w 4307"/>
                              <a:gd name="T7" fmla="*/ 0 h 5148"/>
                              <a:gd name="T8" fmla="*/ 0 w 4307"/>
                              <a:gd name="T9" fmla="*/ 62171 h 5148"/>
                              <a:gd name="T10" fmla="*/ 0 60000 65536"/>
                              <a:gd name="T11" fmla="*/ 0 60000 65536"/>
                              <a:gd name="T12" fmla="*/ 0 60000 65536"/>
                              <a:gd name="T13" fmla="*/ 0 60000 65536"/>
                              <a:gd name="T14" fmla="*/ 0 60000 65536"/>
                              <a:gd name="T15" fmla="*/ 0 w 4307"/>
                              <a:gd name="T16" fmla="*/ 0 h 5148"/>
                              <a:gd name="T17" fmla="*/ 4307 w 4307"/>
                              <a:gd name="T18" fmla="*/ 5148 h 5148"/>
                            </a:gdLst>
                            <a:ahLst/>
                            <a:cxnLst>
                              <a:cxn ang="T10">
                                <a:pos x="T0" y="T1"/>
                              </a:cxn>
                              <a:cxn ang="T11">
                                <a:pos x="T2" y="T3"/>
                              </a:cxn>
                              <a:cxn ang="T12">
                                <a:pos x="T4" y="T5"/>
                              </a:cxn>
                              <a:cxn ang="T13">
                                <a:pos x="T6" y="T7"/>
                              </a:cxn>
                              <a:cxn ang="T14">
                                <a:pos x="T8" y="T9"/>
                              </a:cxn>
                            </a:cxnLst>
                            <a:rect l="T15" t="T16" r="T17" b="T18"/>
                            <a:pathLst>
                              <a:path w="4307" h="5148">
                                <a:moveTo>
                                  <a:pt x="0" y="566"/>
                                </a:moveTo>
                                <a:lnTo>
                                  <a:pt x="1946" y="5148"/>
                                </a:lnTo>
                                <a:lnTo>
                                  <a:pt x="3976" y="5147"/>
                                </a:lnTo>
                                <a:cubicBezTo>
                                  <a:pt x="4086" y="3431"/>
                                  <a:pt x="4197" y="1716"/>
                                  <a:pt x="4307" y="0"/>
                                </a:cubicBezTo>
                                <a:lnTo>
                                  <a:pt x="0" y="566"/>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E374"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94AA680" id="Gruppieren 2" o:spid="_x0000_s1026" style="width:149.25pt;height:136.05pt;mso-position-horizontal-relative:char;mso-position-vertical-relative:line" coordsize="56717,3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width:56521;height:37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FRvEAAAA2wAAAA8AAABkcnMvZG93bnJldi54bWxEj0+LwjAUxO/CfofwhL0smnYX1K1GERfF&#10;4/oP9vhonmmxeSlNVttvbwTB4zAzv2Fmi9ZW4kqNLx0rSIcJCOLc6ZKNguNhPZiA8AFZY+WYFHTk&#10;YTF/680w0+7GO7rugxERwj5DBUUIdSalzwuy6IeuJo7e2TUWQ5SNkbrBW4TbSn4myUhaLDkuFFjT&#10;qqD8sv+3Cg7pOf3d1N/GfCz/Nqufbj3uLiel3vvtcgoiUBte4Wd7qxV8je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UFRvEAAAA2wAAAA8AAAAAAAAAAAAAAAAA&#10;nwIAAGRycy9kb3ducmV2LnhtbFBLBQYAAAAABAAEAPcAAACQAwAAAAA=&#10;">
                  <v:imagedata r:id="rId28" o:title=""/>
                  <v:path arrowok="t"/>
                </v:shape>
                <v:shape id="AutoShape 15" o:spid="_x0000_s1028" style="position:absolute;left:35392;top:3686;width:11125;height:19163;flip: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jIsQA&#10;AADbAAAADwAAAGRycy9kb3ducmV2LnhtbESPQWvCQBSE74L/YXlCb7qxUpU0q9hCSg+9aDz0+Mi+&#10;ZKPZtyG7TdJ/3y0Uehxm5hsmO062FQP1vnGsYL1KQBCXTjdcK7gW+XIPwgdkja1jUvBNHo6H+SzD&#10;VLuRzzRcQi0ihH2KCkwIXSqlLw1Z9CvXEUevcr3FEGVfS93jGOG2lY9JspUWG44LBjt6NVTeL19W&#10;wS5/6sbbsP98+XC53uRvVWGKQamHxXR6BhFoCv/hv/a7VrDZwe+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oyLEAAAA2wAAAA8AAAAAAAAAAAAAAAAAmAIAAGRycy9k&#10;b3ducmV2LnhtbFBLBQYAAAAABAAEAPUAAACJAwAAAAA=&#10;" adj="-11796480,,5400" path="m,2488l4739,15640r4616,l13136,,,2488xe" fillcolor="#ff9" stroked="f">
                  <v:fill opacity="30069f"/>
                  <v:stroke joinstyle="miter"/>
                  <v:formulas/>
                  <v:path o:connecttype="custom" o:connectlocs="0,37349037;31915883,234782282;63003328,234782282;88467351,0;0,37349037" o:connectangles="0,0,0,0,0" textboxrect="0,0,13136,15640"/>
                  <o:lock v:ext="edit" aspectratio="t"/>
                  <v:textbox>
                    <w:txbxContent>
                      <w:p w14:paraId="585318C2" w14:textId="77777777" w:rsidR="0022391C" w:rsidRDefault="0022391C" w:rsidP="003F2292">
                        <w:pPr>
                          <w:rPr>
                            <w:rFonts w:eastAsia="Times New Roman"/>
                          </w:rPr>
                        </w:pPr>
                      </w:p>
                    </w:txbxContent>
                  </v:textbox>
                </v:shape>
                <v:shape id="AutoShape 15" o:spid="_x0000_s1029" style="position:absolute;left:12273;top:3742;width:11125;height:19164;flip:x 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5/b8A&#10;AADbAAAADwAAAGRycy9kb3ducmV2LnhtbERPy2oCMRTdF/yHcAV3NeMIVkajiFIolCI+PuAyuSaD&#10;k5shiTr265uF0OXhvJfr3rXiTiE2nhVMxgUI4trrho2C8+nzfQ4iJmSNrWdS8KQI69XgbYmV9g8+&#10;0P2YjMghHCtUYFPqKiljbclhHPuOOHMXHxymDIOROuAjh7tWlkUxkw4bzg0WO9paqq/Hm1NQ+i5s&#10;f2z9/TH9LWMwZrNPO6PUaNhvFiAS9elf/HJ/aQXTPDZ/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Dn9vwAAANsAAAAPAAAAAAAAAAAAAAAAAJgCAABkcnMvZG93bnJl&#10;di54bWxQSwUGAAAAAAQABAD1AAAAhAMAAAAA&#10;" adj="-11796480,,5400" path="m,2488l4739,15640r4616,l13136,,,2488xe" fillcolor="#ff9" stroked="f">
                  <v:fill opacity="30069f"/>
                  <v:stroke joinstyle="miter"/>
                  <v:formulas/>
                  <v:path o:connecttype="custom" o:connectlocs="0,37349017;31915912,234782160;63003385,234782160;88467430,0;0,37349017" o:connectangles="0,0,0,0,0" textboxrect="0,0,13136,15640"/>
                  <o:lock v:ext="edit" aspectratio="t"/>
                  <v:textbox>
                    <w:txbxContent>
                      <w:p w14:paraId="4BD30ECA" w14:textId="77777777" w:rsidR="0022391C" w:rsidRDefault="0022391C" w:rsidP="003F2292">
                        <w:pPr>
                          <w:rPr>
                            <w:rFonts w:eastAsia="Times New Roman"/>
                          </w:rPr>
                        </w:pPr>
                      </w:p>
                    </w:txbxContent>
                  </v:textbox>
                </v:shape>
                <v:shape id="AutoShape 15" o:spid="_x0000_s1030" style="position:absolute;left:32646;top:8028;width:11125;height:11135;flip: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OfcUA&#10;AADbAAAADwAAAGRycy9kb3ducmV2LnhtbESP3WrCQBSE7wXfYTlC73SjAbWpq5SCUEIo+AP28pA9&#10;TaLZsyG7ifHtu4WCl8PMfMNsdoOpRU+tqywrmM8iEMS51RUXCs6n/XQNwnlkjbVlUvAgB7vteLTB&#10;RNs7H6g/+kIECLsEFZTeN4mULi/JoJvZhjh4P7Y16INsC6lbvAe4qeUiipbSYMVhocSGPkrKb8fO&#10;KEjP3cpdDvlXT6v+O83ia7POrkq9TIb3NxCeBv8M/7c/tYL4Ff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59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AC1F043" w14:textId="77777777" w:rsidR="0022391C" w:rsidRDefault="0022391C" w:rsidP="003F2292">
                        <w:pPr>
                          <w:rPr>
                            <w:rFonts w:eastAsia="Times New Roman"/>
                          </w:rPr>
                        </w:pPr>
                      </w:p>
                    </w:txbxContent>
                  </v:textbox>
                </v:shape>
                <v:shape id="AutoShape 15" o:spid="_x0000_s1031" style="position:absolute;left:16477;top:8028;width:11125;height:11135;flip:x 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HvsUA&#10;AADbAAAADwAAAGRycy9kb3ducmV2LnhtbESPT2vCQBTE7wW/w/KE3nRjaVWim5AKtqWUgn8OHp/Z&#10;ZxLNvg3ZbUy/fVcQehxm5jfMMu1NLTpqXWVZwWQcgSDOra64ULDfrUdzEM4ja6wtk4JfcpAmg4cl&#10;xtpeeUPd1hciQNjFqKD0vomldHlJBt3YNsTBO9nWoA+yLaRu8RrgppZPUTSVBisOCyU2tCopv2x/&#10;jIIX+/ltoup11p34/Ja9fx2OWW+Vehz22QKEp97/h+/tD63geQK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se+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6CF101D" w14:textId="77777777" w:rsidR="0022391C" w:rsidRDefault="0022391C" w:rsidP="003F2292">
                        <w:pPr>
                          <w:rPr>
                            <w:rFonts w:eastAsia="Times New Roman"/>
                          </w:rPr>
                        </w:pPr>
                      </w:p>
                    </w:txbxContent>
                  </v:textbox>
                </v:shape>
                <v:shape id="AutoShape 15" o:spid="_x0000_s1032" style="position:absolute;left:45592;top:6587;width:11125;height:13193;flip:y;visibility:visible;mso-wrap-style:square;v-text-anchor:middle" coordsize="10744,10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v+L4A&#10;AADbAAAADwAAAGRycy9kb3ducmV2LnhtbESPzQrCMBCE74LvEFbwpqmiotUoIgiKF/8eYG3Wttps&#10;ShO1vr0RBI/DfDPDzBa1KcSTKpdbVtDrRiCIE6tzThWcT+vOGITzyBoLy6TgTQ4W82ZjhrG2Lz7Q&#10;8+hTEUrYxagg876MpXRJRgZd15bEwbvayqAPskqlrvAVyk0h+1E0kgZzDgsZlrTKKLkfH0YBHpZ7&#10;fXn3dsVtuA7w5LGd7EipdqteTkF4qv0f/qU3WsGgD9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hb/i+AAAA2wAAAA8AAAAAAAAAAAAAAAAAmAIAAGRycy9kb3ducmV2&#10;LnhtbFBLBQYAAAAABAAEAPUAAACDAwAAAAA=&#10;" adj="-11796480,,5400" path="m,1473r3543,9301l7009,10774,10744,,,1473xe" fillcolor="#ff9" stroked="f">
                  <v:fill opacity="30069f"/>
                  <v:stroke joinstyle="miter"/>
                  <v:formulas/>
                  <v:path o:connecttype="custom" o:connectlocs="0,22099368;29173559,161642050;57713007,161642050;88467495,0;0,22099368" o:connectangles="0,0,0,0,0" textboxrect="0,0,10744,10774"/>
                  <o:lock v:ext="edit" aspectratio="t"/>
                  <v:textbox>
                    <w:txbxContent>
                      <w:p w14:paraId="3FA3AE2D" w14:textId="77777777" w:rsidR="0022391C" w:rsidRDefault="0022391C" w:rsidP="003F2292">
                        <w:pPr>
                          <w:rPr>
                            <w:rFonts w:eastAsia="Times New Roman"/>
                          </w:rPr>
                        </w:pPr>
                      </w:p>
                    </w:txbxContent>
                  </v:textbox>
                </v:shape>
                <v:shape id="AutoShape 15" o:spid="_x0000_s1033" style="position:absolute;left:20876;top:11060;width:11125;height:5670;flip:x y;visibility:visible;mso-wrap-style:square;v-text-anchor:middle" coordsize="4307,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m+sIA&#10;AADbAAAADwAAAGRycy9kb3ducmV2LnhtbESPQYvCMBSE7wv+h/AEb2tadUWqUUQQvCiuCl4fybOt&#10;Ni+libb77zfCwh6HmfmGWaw6W4kXNb50rCAdJiCItTMl5wou5+3nDIQPyAYrx6Tghzyslr2PBWbG&#10;tfxNr1PIRYSwz1BBEUKdSel1QRb90NXE0bu5xmKIssmlabCNcFvJUZJMpcWS40KBNW0K0o/T0yq4&#10;77U9PKYbvSvXafhi3c7S61GpQb9bz0EE6sJ/+K+9MwomY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Wb6wgAAANsAAAAPAAAAAAAAAAAAAAAAAJgCAABkcnMvZG93&#10;bnJldi54bWxQSwUGAAAAAAQABAD1AAAAhwMAAAAA&#10;" adj="-11796480,,5400" path="m,566l1946,5148r2030,-1c4086,3431,4197,1716,4307,l,566xe" fillcolor="#ff9" stroked="f">
                  <v:fill opacity="30069f"/>
                  <v:stroke joinstyle="miter"/>
                  <v:formulas/>
                  <v:path o:connecttype="custom" o:connectlocs="0,6847976;27985051,62284850;57178163,62272734;61938339,0;0,6847976" o:connectangles="0,0,0,0,0" textboxrect="0,0,4307,5148"/>
                  <o:lock v:ext="edit" aspectratio="t"/>
                  <v:textbox>
                    <w:txbxContent>
                      <w:p w14:paraId="79D5E374" w14:textId="77777777" w:rsidR="0022391C" w:rsidRDefault="0022391C" w:rsidP="003F2292">
                        <w:pPr>
                          <w:rPr>
                            <w:rFonts w:eastAsia="Times New Roman"/>
                          </w:rPr>
                        </w:pPr>
                      </w:p>
                    </w:txbxContent>
                  </v:textbox>
                </v:shape>
                <w10:anchorlock/>
              </v:group>
            </w:pict>
          </mc:Fallback>
        </mc:AlternateContent>
      </w:r>
      <w:r>
        <w:rPr>
          <w:color w:val="000000" w:themeColor="text1"/>
        </w:rPr>
        <w:t xml:space="preserve">      </w:t>
      </w:r>
      <w:r w:rsidRPr="000F3055">
        <w:rPr>
          <w:noProof/>
          <w:lang w:eastAsia="en-US"/>
        </w:rPr>
        <w:drawing>
          <wp:inline distT="0" distB="0" distL="0" distR="0" wp14:anchorId="39B81209" wp14:editId="6598BC0F">
            <wp:extent cx="1727835" cy="1731010"/>
            <wp:effectExtent l="0" t="0" r="5715" b="2540"/>
            <wp:docPr id="1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r="2277" b="10413"/>
                    <a:stretch>
                      <a:fillRect/>
                    </a:stretch>
                  </pic:blipFill>
                  <pic:spPr bwMode="auto">
                    <a:xfrm>
                      <a:off x="0" y="0"/>
                      <a:ext cx="1727835" cy="1731010"/>
                    </a:xfrm>
                    <a:prstGeom prst="rect">
                      <a:avLst/>
                    </a:prstGeom>
                    <a:noFill/>
                    <a:ln w="9525">
                      <a:noFill/>
                      <a:miter lim="800000"/>
                      <a:headEnd/>
                      <a:tailEnd/>
                    </a:ln>
                  </pic:spPr>
                </pic:pic>
              </a:graphicData>
            </a:graphic>
          </wp:inline>
        </w:drawing>
      </w:r>
      <w:r w:rsidR="00A540B5">
        <w:rPr>
          <w:color w:val="000000" w:themeColor="text1"/>
        </w:rPr>
        <w:t xml:space="preserve"> </w:t>
      </w:r>
      <w:r w:rsidR="00A540B5" w:rsidRPr="00A540B5">
        <w:rPr>
          <w:noProof/>
          <w:color w:val="000000" w:themeColor="text1"/>
          <w:lang w:eastAsia="en-US"/>
        </w:rPr>
        <w:drawing>
          <wp:inline distT="0" distB="0" distL="0" distR="0" wp14:anchorId="2F736EA8" wp14:editId="7A68E963">
            <wp:extent cx="1739685" cy="1732373"/>
            <wp:effectExtent l="0" t="0" r="0" b="1270"/>
            <wp:docPr id="106513" name="Picture 10" descr="VL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 name="Picture 10" descr="VLC_2"/>
                    <pic:cNvPicPr>
                      <a:picLocks noChangeAspect="1" noChangeArrowheads="1"/>
                    </pic:cNvPicPr>
                  </pic:nvPicPr>
                  <pic:blipFill>
                    <a:blip r:embed="rId30" cstate="print"/>
                    <a:srcRect l="23837" r="9227"/>
                    <a:stretch>
                      <a:fillRect/>
                    </a:stretch>
                  </pic:blipFill>
                  <pic:spPr bwMode="auto">
                    <a:xfrm>
                      <a:off x="0" y="0"/>
                      <a:ext cx="1746177" cy="1738837"/>
                    </a:xfrm>
                    <a:prstGeom prst="rect">
                      <a:avLst/>
                    </a:prstGeom>
                    <a:noFill/>
                    <a:ln w="9525">
                      <a:noFill/>
                      <a:miter lim="800000"/>
                      <a:headEnd/>
                      <a:tailEnd/>
                    </a:ln>
                  </pic:spPr>
                </pic:pic>
              </a:graphicData>
            </a:graphic>
          </wp:inline>
        </w:drawing>
      </w:r>
    </w:p>
    <w:p w14:paraId="22F5F31C" w14:textId="77777777" w:rsidR="000F3055" w:rsidRPr="00EE2BA2" w:rsidRDefault="000F3055" w:rsidP="003F2292"/>
    <w:p w14:paraId="507C3F61" w14:textId="77777777" w:rsidR="000F3055" w:rsidRDefault="000F3055" w:rsidP="00EE2BA2">
      <w:pPr>
        <w:jc w:val="center"/>
      </w:pPr>
      <w:r>
        <w:lastRenderedPageBreak/>
        <w:t>B1</w:t>
      </w:r>
      <w:r w:rsidR="00330C71">
        <w:t>:</w:t>
      </w:r>
      <w:r>
        <w:t xml:space="preserve"> Indoor Office/Home Applications</w:t>
      </w:r>
    </w:p>
    <w:p w14:paraId="49984DA5" w14:textId="77777777" w:rsidR="000F3055" w:rsidRPr="00EE2BA2" w:rsidRDefault="000F3055" w:rsidP="003F2292"/>
    <w:p w14:paraId="72E791DF" w14:textId="77777777" w:rsidR="000F3055" w:rsidRPr="00EE2BA2" w:rsidRDefault="000F3055" w:rsidP="003F2292"/>
    <w:p w14:paraId="38D41D89" w14:textId="77777777" w:rsidR="003F2292" w:rsidRDefault="000F3055" w:rsidP="00EE2BA2">
      <w:pPr>
        <w:jc w:val="center"/>
      </w:pPr>
      <w:r w:rsidRPr="00614E82">
        <w:rPr>
          <w:noProof/>
          <w:lang w:eastAsia="en-US"/>
        </w:rPr>
        <w:drawing>
          <wp:inline distT="0" distB="0" distL="0" distR="0" wp14:anchorId="25CE6A4F" wp14:editId="7AD12F8A">
            <wp:extent cx="1715770" cy="1668145"/>
            <wp:effectExtent l="0" t="0" r="0" b="825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737" t="-1" r="23330" b="23481"/>
                    <a:stretch/>
                  </pic:blipFill>
                  <pic:spPr bwMode="auto">
                    <a:xfrm>
                      <a:off x="0" y="0"/>
                      <a:ext cx="1715770" cy="1668145"/>
                    </a:xfrm>
                    <a:prstGeom prst="rect">
                      <a:avLst/>
                    </a:prstGeom>
                    <a:noFill/>
                    <a:ln>
                      <a:noFill/>
                    </a:ln>
                    <a:extLst/>
                  </pic:spPr>
                </pic:pic>
              </a:graphicData>
            </a:graphic>
          </wp:inline>
        </w:drawing>
      </w:r>
      <w:r w:rsidR="00330C71">
        <w:t xml:space="preserve"> </w:t>
      </w:r>
      <w:r>
        <w:t xml:space="preserve">   </w:t>
      </w:r>
      <w:r w:rsidR="008F0DAC">
        <w:t xml:space="preserve"> </w:t>
      </w:r>
      <w:r w:rsidR="008F0DAC" w:rsidRPr="008F0DAC">
        <w:rPr>
          <w:noProof/>
          <w:lang w:eastAsia="en-US"/>
        </w:rPr>
        <w:drawing>
          <wp:inline distT="0" distB="0" distL="0" distR="0" wp14:anchorId="4619AEFA" wp14:editId="625A91BF">
            <wp:extent cx="1650380" cy="1693027"/>
            <wp:effectExtent l="0" t="0" r="6985" b="254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51551" t="3814" r="24394" b="29119"/>
                    <a:stretch/>
                  </pic:blipFill>
                  <pic:spPr bwMode="auto">
                    <a:xfrm>
                      <a:off x="0" y="0"/>
                      <a:ext cx="1650868" cy="1693528"/>
                    </a:xfrm>
                    <a:prstGeom prst="rect">
                      <a:avLst/>
                    </a:prstGeom>
                    <a:noFill/>
                    <a:ln>
                      <a:noFill/>
                    </a:ln>
                    <a:extLst/>
                  </pic:spPr>
                </pic:pic>
              </a:graphicData>
            </a:graphic>
          </wp:inline>
        </w:drawing>
      </w:r>
      <w:r w:rsidR="00813BE3" w:rsidRPr="00EE2BA2">
        <w:t xml:space="preserve">    </w:t>
      </w:r>
      <w:r w:rsidR="00813BE3" w:rsidRPr="00013A57">
        <w:rPr>
          <w:noProof/>
          <w:lang w:eastAsia="en-US"/>
        </w:rPr>
        <w:drawing>
          <wp:inline distT="0" distB="0" distL="0" distR="0" wp14:anchorId="47963FED" wp14:editId="6A1F4462">
            <wp:extent cx="1694985" cy="1691307"/>
            <wp:effectExtent l="0" t="0" r="635" b="4445"/>
            <wp:docPr id="106525" name="Bild 10" descr="IT 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 name="Bild 10" descr="IT Sicherheit.jpg"/>
                    <pic:cNvPicPr>
                      <a:picLocks noChangeAspect="1"/>
                    </pic:cNvPicPr>
                  </pic:nvPicPr>
                  <pic:blipFill>
                    <a:blip r:embed="rId33" cstate="print"/>
                    <a:srcRect r="11549"/>
                    <a:stretch>
                      <a:fillRect/>
                    </a:stretch>
                  </pic:blipFill>
                  <pic:spPr bwMode="auto">
                    <a:xfrm>
                      <a:off x="0" y="0"/>
                      <a:ext cx="1697640" cy="1693957"/>
                    </a:xfrm>
                    <a:prstGeom prst="rect">
                      <a:avLst/>
                    </a:prstGeom>
                    <a:noFill/>
                    <a:ln w="9525">
                      <a:noFill/>
                      <a:miter lim="800000"/>
                      <a:headEnd/>
                      <a:tailEnd/>
                    </a:ln>
                  </pic:spPr>
                </pic:pic>
              </a:graphicData>
            </a:graphic>
          </wp:inline>
        </w:drawing>
      </w:r>
    </w:p>
    <w:p w14:paraId="3C7DDE9F" w14:textId="77777777" w:rsidR="00013A57" w:rsidRDefault="00013A57" w:rsidP="00EE2BA2">
      <w:pPr>
        <w:jc w:val="center"/>
      </w:pPr>
    </w:p>
    <w:p w14:paraId="43D24909" w14:textId="77777777" w:rsidR="000F3055" w:rsidRDefault="000F3055" w:rsidP="00EE2BA2">
      <w:pPr>
        <w:jc w:val="center"/>
      </w:pPr>
      <w:r>
        <w:t>B2</w:t>
      </w:r>
      <w:r w:rsidR="00330C71">
        <w:t>:</w:t>
      </w:r>
      <w:r>
        <w:t xml:space="preserve"> </w:t>
      </w:r>
      <w:r w:rsidRPr="006374CB">
        <w:t>Data Center / Industrial Establishments</w:t>
      </w:r>
      <w:r w:rsidR="005A2259">
        <w:t xml:space="preserve"> </w:t>
      </w:r>
      <w:r w:rsidR="00013A57">
        <w:t>/ Secure Wireless</w:t>
      </w:r>
    </w:p>
    <w:p w14:paraId="7548BED9" w14:textId="77777777" w:rsidR="003F2292" w:rsidRDefault="003F2292" w:rsidP="003F2292"/>
    <w:p w14:paraId="02CE9035" w14:textId="77777777" w:rsidR="003F2292" w:rsidRDefault="003F2292" w:rsidP="003F2292"/>
    <w:p w14:paraId="497F0105" w14:textId="77777777" w:rsidR="003F2292" w:rsidRDefault="003F2292" w:rsidP="003F2292"/>
    <w:p w14:paraId="2856E666" w14:textId="1ECAC246" w:rsidR="003F2292" w:rsidRDefault="00D058B2" w:rsidP="00EE2BA2">
      <w:pPr>
        <w:jc w:val="center"/>
      </w:pPr>
      <w:r w:rsidRPr="00D058B2">
        <w:rPr>
          <w:lang w:val="de-DE"/>
        </w:rPr>
        <w:t xml:space="preserve"> </w:t>
      </w:r>
      <w:r w:rsidR="000F3055" w:rsidRPr="00C910FE">
        <w:rPr>
          <w:noProof/>
          <w:lang w:eastAsia="en-US"/>
        </w:rPr>
        <w:drawing>
          <wp:inline distT="0" distB="0" distL="0" distR="0" wp14:anchorId="4C8F42E9" wp14:editId="2F06C048">
            <wp:extent cx="1984917" cy="1872049"/>
            <wp:effectExtent l="0" t="0" r="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8257" cy="1875199"/>
                    </a:xfrm>
                    <a:prstGeom prst="rect">
                      <a:avLst/>
                    </a:prstGeom>
                    <a:noFill/>
                    <a:ln>
                      <a:noFill/>
                    </a:ln>
                    <a:extLst/>
                  </pic:spPr>
                </pic:pic>
              </a:graphicData>
            </a:graphic>
          </wp:inline>
        </w:drawing>
      </w:r>
      <w:r w:rsidR="00330C71">
        <w:t xml:space="preserve">             </w:t>
      </w:r>
      <w:r w:rsidRPr="00D058B2" w:rsidDel="000F3055">
        <w:rPr>
          <w:lang w:val="de-DE"/>
        </w:rPr>
        <w:t xml:space="preserve"> </w:t>
      </w:r>
      <w:r w:rsidRPr="00D058B2">
        <w:rPr>
          <w:lang w:val="de-DE"/>
        </w:rPr>
        <w:t xml:space="preserve"> </w:t>
      </w:r>
      <w:r w:rsidRPr="00D058B2">
        <w:rPr>
          <w:noProof/>
          <w:lang w:eastAsia="en-US"/>
        </w:rPr>
        <mc:AlternateContent>
          <mc:Choice Requires="wpg">
            <w:drawing>
              <wp:inline distT="0" distB="0" distL="0" distR="0" wp14:anchorId="257B58E4" wp14:editId="080DE6CB">
                <wp:extent cx="2007220" cy="1866543"/>
                <wp:effectExtent l="0" t="0" r="0" b="635"/>
                <wp:docPr id="63" name="Gruppieren 8"/>
                <wp:cNvGraphicFramePr/>
                <a:graphic xmlns:a="http://schemas.openxmlformats.org/drawingml/2006/main">
                  <a:graphicData uri="http://schemas.microsoft.com/office/word/2010/wordprocessingGroup">
                    <wpg:wgp>
                      <wpg:cNvGrpSpPr/>
                      <wpg:grpSpPr>
                        <a:xfrm>
                          <a:off x="0" y="0"/>
                          <a:ext cx="2007220" cy="1866543"/>
                          <a:chOff x="0" y="0"/>
                          <a:chExt cx="1338398" cy="1276107"/>
                        </a:xfrm>
                      </wpg:grpSpPr>
                      <pic:pic xmlns:pic="http://schemas.openxmlformats.org/drawingml/2006/picture">
                        <pic:nvPicPr>
                          <pic:cNvPr id="64" name="Picture 5" descr="C:\Users\jungnickel.FE\AppData\Local\Microsoft\Windows\Temporary Internet Files\Content.Outlook\IWA09NMY\IMG_9004b (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147" t="8763" r="-2015" b="42799"/>
                          <a:stretch/>
                        </pic:blipFill>
                        <pic:spPr bwMode="auto">
                          <a:xfrm>
                            <a:off x="0" y="0"/>
                            <a:ext cx="720000" cy="63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Gruppieren 65"/>
                        <wpg:cNvGrpSpPr>
                          <a:grpSpLocks/>
                        </wpg:cNvGrpSpPr>
                        <wpg:grpSpPr bwMode="auto">
                          <a:xfrm>
                            <a:off x="0" y="2327"/>
                            <a:ext cx="1338398" cy="1273780"/>
                            <a:chOff x="0" y="2327"/>
                            <a:chExt cx="2207094" cy="2050385"/>
                          </a:xfrm>
                        </wpg:grpSpPr>
                        <pic:pic xmlns:pic="http://schemas.openxmlformats.org/drawingml/2006/picture">
                          <pic:nvPicPr>
                            <pic:cNvPr id="66"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99921" y="2327"/>
                              <a:ext cx="1007173" cy="9600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07232" y="938431"/>
                              <a:ext cx="999861" cy="11142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9"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933995"/>
                              <a:ext cx="1199921" cy="10845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inline>
            </w:drawing>
          </mc:Choice>
          <mc:Fallback>
            <w:pict>
              <v:group w14:anchorId="72588305" id="Gruppieren 8" o:spid="_x0000_s1026" style="width:158.05pt;height:146.95pt;mso-position-horizontal-relative:char;mso-position-vertical-relative:line" coordsize="13383,12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">
                <v:shape id="Picture 5" o:spid="_x0000_s1027" type="#_x0000_t75" style="position:absolute;width:7200;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VFXEAAAA2wAAAA8AAABkcnMvZG93bnJldi54bWxEj92KwjAUhO8F3yEcwTtN1V2RahRxWZAV&#10;BH9AvDs0x7banNQman17Iyx4OczMN8xkVptC3KlyuWUFvW4EgjixOudUwX732xmBcB5ZY2GZFDzJ&#10;wWzabEww1vbBG7pvfSoChF2MCjLvy1hKl2Rk0HVtSRy8k60M+iCrVOoKHwFuCtmPoqE0mHNYyLCk&#10;RUbJZXszCq72crgufv6+e3O3q8keV+vzYKVUu1XPxyA81f4T/m8vtYLhF7y/hB8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jVFXEAAAA2wAAAA8AAAAAAAAAAAAAAAAA&#10;nwIAAGRycy9kb3ducmV2LnhtbFBLBQYAAAAABAAEAPcAAACQAwAAAAA=&#10;">
                  <v:imagedata r:id="rId43" o:title="IMG_9004b (2)" croptop="5743f" cropbottom="28049f" cropleft="14514f" cropright="-1321f"/>
                </v:shape>
                <v:group id="Gruppieren 65" o:spid="_x0000_s1028" style="position:absolute;top:23;width:13383;height:12738" coordorigin=",23" coordsize="22070,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11" o:spid="_x0000_s1029" type="#_x0000_t75" style="position:absolute;left:11999;top:23;width:10071;height:9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nZHGAAAA2wAAAA8AAABkcnMvZG93bnJldi54bWxEj0FrwkAUhO8F/8PyBC+lbio2LdFVpFIs&#10;RbGJHjw+ss8kmH0bslsT/323UPA4zMw3zHzZm1pcqXWVZQXP4wgEcW51xYWC4+Hj6Q2E88gaa8uk&#10;4EYOlovBwxwTbTtO6Zr5QgQIuwQVlN43iZQuL8mgG9uGOHhn2xr0QbaF1C12AW5qOYmiWBqsOCyU&#10;2NB7Sfkl+zEKun2qJ9vpLvtO6XR6eX3cfK1vrNRo2K9mIDz1/h7+b39qBXEM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2dkcYAAADbAAAADwAAAAAAAAAAAAAA&#10;AACfAgAAZHJzL2Rvd25yZXYueG1sUEsFBgAAAAAEAAQA9wAAAJIDAAAAAA==&#10;" fillcolor="#5b9bd5 [3204]" strokecolor="black [3213]">
                    <v:imagedata r:id="rId44" o:title=""/>
                  </v:shape>
                  <v:shape id="Picture 2" o:spid="_x0000_s1030" type="#_x0000_t75" style="position:absolute;left:12072;top:9384;width:9998;height:1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6Z++AAAA2wAAAA8AAABkcnMvZG93bnJldi54bWxET8uKwjAU3QvzD+EOzM6m46JIxygiCIOg&#10;4gPXl+ZOG2xuShObzt+bheDycN6L1WhbMVDvjWMF31kOgrhy2nCt4HrZTucgfEDW2DomBf/kYbX8&#10;mCyw1C7yiYZzqEUKYV+igiaErpTSVw1Z9JnriBP353qLIcG+lrrHmMJtK2d5XkiLhlNDgx1tGqru&#10;54dVgLcYo73vhn2xiVyZy8EMx4NSX5/j+gdEoDG8xS/3r1ZQpLHpS/oBcvk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m6Z++AAAA2wAAAA8AAAAAAAAAAAAAAAAAnwIAAGRy&#10;cy9kb3ducmV2LnhtbFBLBQYAAAAABAAEAPcAAACKAwAAAAA=&#10;" fillcolor="#5b9bd5 [3204]" strokecolor="black [3213]">
                    <v:imagedata r:id="rId45" o:title=""/>
                  </v:shape>
                  <v:shape id="Picture 13" o:spid="_x0000_s1031" type="#_x0000_t75" style="position:absolute;top:9339;width:11999;height:10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B9vDAAAA2wAAAA8AAABkcnMvZG93bnJldi54bWxEj1FLw0AQhN+F/odjC77ZSysUTXstRRDF&#10;gmIiPi+5bRLN7YXbsxf/vScIPg4z8w2z3U9uUGcK0ns2sFwUoIgbb3tuDbzV91c3oCQiWxw8k4Fv&#10;EtjvZhdbLK1P/ErnKrYqQ1hKNNDFOJZaS9ORQ1n4kTh7Jx8cxixDq23AlOFu0KuiWGuHPeeFDke6&#10;66j5rL6cgfr4LGkleP0Uqof6Rd7Tx9EmYy7n02EDKtIU/8N/7UdrYH0Lv1/yD9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gH28MAAADbAAAADwAAAAAAAAAAAAAAAACf&#10;AgAAZHJzL2Rvd25yZXYueG1sUEsFBgAAAAAEAAQA9wAAAI8DAAAAAA==&#10;" fillcolor="#5b9bd5 [3204]" strokecolor="black [3213]">
                    <v:imagedata r:id="rId46" o:title=""/>
                  </v:shape>
                </v:group>
                <w10:anchorlock/>
              </v:group>
            </w:pict>
          </mc:Fallback>
        </mc:AlternateContent>
      </w:r>
    </w:p>
    <w:p w14:paraId="28D1AFC6" w14:textId="77777777" w:rsidR="00DA3715" w:rsidRDefault="00DA3715" w:rsidP="00EE2BA2">
      <w:pPr>
        <w:jc w:val="center"/>
      </w:pPr>
    </w:p>
    <w:p w14:paraId="0F50F4CE" w14:textId="77777777" w:rsidR="00DA3715" w:rsidRDefault="00330C71" w:rsidP="00EE2BA2">
      <w:pPr>
        <w:jc w:val="center"/>
      </w:pPr>
      <w:r>
        <w:t xml:space="preserve">B3: Vehicular Communications                  </w:t>
      </w:r>
      <w:r w:rsidR="00DA3715">
        <w:t>B4</w:t>
      </w:r>
      <w:r>
        <w:t>:</w:t>
      </w:r>
      <w:r w:rsidR="00DA3715">
        <w:t xml:space="preserve"> Wireless Backhaul</w:t>
      </w:r>
    </w:p>
    <w:p w14:paraId="6992C4CB" w14:textId="77777777" w:rsidR="00BA1519" w:rsidRDefault="00BA1519" w:rsidP="00BD5135"/>
    <w:p w14:paraId="4BBEE508" w14:textId="77777777" w:rsidR="00BD5135" w:rsidRPr="006374CB" w:rsidRDefault="00BD5135" w:rsidP="00E62979">
      <w:pPr>
        <w:pStyle w:val="Heading2"/>
        <w:numPr>
          <w:ilvl w:val="2"/>
          <w:numId w:val="2"/>
        </w:numPr>
        <w:rPr>
          <w:rFonts w:ascii="Times New Roman" w:hAnsi="Times New Roman"/>
        </w:rPr>
      </w:pPr>
      <w:bookmarkStart w:id="32" w:name="_Toc416887645"/>
      <w:bookmarkStart w:id="33" w:name="_Toc429977472"/>
      <w:r w:rsidRPr="006374CB">
        <w:rPr>
          <w:rFonts w:ascii="Times New Roman" w:hAnsi="Times New Roman"/>
        </w:rPr>
        <w:t>Transmitter</w:t>
      </w:r>
      <w:bookmarkEnd w:id="32"/>
      <w:bookmarkEnd w:id="33"/>
    </w:p>
    <w:p w14:paraId="75653E1E" w14:textId="77777777" w:rsidR="00BD5135" w:rsidRPr="006374CB" w:rsidRDefault="00BD5135" w:rsidP="00BD5135"/>
    <w:p w14:paraId="480CF969" w14:textId="2FA0AEC1" w:rsidR="00BD5135" w:rsidRPr="006374CB" w:rsidRDefault="00BA4066" w:rsidP="00BD5135">
      <w:r>
        <w:t>The standard shall</w:t>
      </w:r>
      <w:r w:rsidR="00BD5135" w:rsidRPr="006374CB">
        <w:t xml:space="preserve"> support the following devices as transmitters for each application.</w:t>
      </w:r>
    </w:p>
    <w:p w14:paraId="34C91C5E" w14:textId="77777777"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14:paraId="498C0190" w14:textId="77777777" w:rsidTr="00BD5135">
        <w:trPr>
          <w:trHeight w:val="270"/>
        </w:trPr>
        <w:tc>
          <w:tcPr>
            <w:tcW w:w="4248" w:type="dxa"/>
            <w:noWrap/>
            <w:hideMark/>
          </w:tcPr>
          <w:p w14:paraId="22521938" w14:textId="77777777" w:rsidR="00BD5135" w:rsidRPr="006374CB" w:rsidRDefault="00BD5135" w:rsidP="00BD5135">
            <w:pPr>
              <w:rPr>
                <w:b/>
              </w:rPr>
            </w:pPr>
            <w:r w:rsidRPr="006374CB">
              <w:rPr>
                <w:b/>
              </w:rPr>
              <w:t>Device</w:t>
            </w:r>
          </w:p>
        </w:tc>
        <w:tc>
          <w:tcPr>
            <w:tcW w:w="3992" w:type="dxa"/>
            <w:noWrap/>
            <w:hideMark/>
          </w:tcPr>
          <w:p w14:paraId="429E2F5E" w14:textId="77777777" w:rsidR="00BD5135" w:rsidRPr="006374CB" w:rsidRDefault="00BD5135" w:rsidP="00BD5135">
            <w:pPr>
              <w:rPr>
                <w:b/>
              </w:rPr>
            </w:pPr>
            <w:r w:rsidRPr="006374CB">
              <w:rPr>
                <w:b/>
              </w:rPr>
              <w:t>Applications/Use cases</w:t>
            </w:r>
          </w:p>
        </w:tc>
      </w:tr>
      <w:tr w:rsidR="00BD5135" w:rsidRPr="006374CB" w14:paraId="3C1BFEB1" w14:textId="77777777" w:rsidTr="00BD5135">
        <w:trPr>
          <w:trHeight w:val="270"/>
        </w:trPr>
        <w:tc>
          <w:tcPr>
            <w:tcW w:w="4248" w:type="dxa"/>
            <w:noWrap/>
            <w:hideMark/>
          </w:tcPr>
          <w:p w14:paraId="1B24D80B" w14:textId="7DFD10C8" w:rsidR="00BD5135" w:rsidRPr="006374CB" w:rsidRDefault="00BD5135" w:rsidP="001E3A0B">
            <w:r w:rsidRPr="006374CB">
              <w:t>Ceiling</w:t>
            </w:r>
            <w:r w:rsidR="001E3A0B">
              <w:t xml:space="preserve">/Street </w:t>
            </w:r>
            <w:r w:rsidRPr="006374CB">
              <w:t>light</w:t>
            </w:r>
          </w:p>
        </w:tc>
        <w:tc>
          <w:tcPr>
            <w:tcW w:w="3992" w:type="dxa"/>
            <w:noWrap/>
            <w:hideMark/>
          </w:tcPr>
          <w:p w14:paraId="6F80D298" w14:textId="7079CDF3" w:rsidR="00BD5135" w:rsidRPr="006374CB" w:rsidRDefault="00BD5135" w:rsidP="001E3A0B">
            <w:r w:rsidRPr="006374CB">
              <w:t>B1</w:t>
            </w:r>
            <w:r w:rsidR="00A01AB3">
              <w:t xml:space="preserve">, B2, </w:t>
            </w:r>
            <w:r w:rsidRPr="006374CB">
              <w:t>B3</w:t>
            </w:r>
            <w:r w:rsidR="00A01AB3">
              <w:t xml:space="preserve"> </w:t>
            </w:r>
          </w:p>
        </w:tc>
      </w:tr>
      <w:tr w:rsidR="00BD5135" w:rsidRPr="006374CB" w14:paraId="121A09E9" w14:textId="77777777" w:rsidTr="00BD5135">
        <w:trPr>
          <w:trHeight w:val="270"/>
        </w:trPr>
        <w:tc>
          <w:tcPr>
            <w:tcW w:w="4248" w:type="dxa"/>
            <w:noWrap/>
            <w:hideMark/>
          </w:tcPr>
          <w:p w14:paraId="19068E51" w14:textId="77777777" w:rsidR="00BD5135" w:rsidRPr="006374CB" w:rsidRDefault="00BD5135" w:rsidP="00BD5135">
            <w:r w:rsidRPr="006374CB">
              <w:t>Indirect light</w:t>
            </w:r>
          </w:p>
        </w:tc>
        <w:tc>
          <w:tcPr>
            <w:tcW w:w="3992" w:type="dxa"/>
            <w:noWrap/>
            <w:hideMark/>
          </w:tcPr>
          <w:p w14:paraId="2B8E6DE1" w14:textId="77777777" w:rsidR="00BD5135" w:rsidRPr="006374CB" w:rsidRDefault="00BD5135" w:rsidP="00BD5135">
            <w:r w:rsidRPr="006374CB">
              <w:t>B1</w:t>
            </w:r>
            <w:r w:rsidR="00A01AB3">
              <w:t>, B2</w:t>
            </w:r>
          </w:p>
        </w:tc>
      </w:tr>
      <w:tr w:rsidR="00BD5135" w:rsidRPr="006374CB" w14:paraId="0BF71817" w14:textId="77777777" w:rsidTr="00BD5135">
        <w:trPr>
          <w:trHeight w:val="270"/>
        </w:trPr>
        <w:tc>
          <w:tcPr>
            <w:tcW w:w="4248" w:type="dxa"/>
            <w:noWrap/>
            <w:hideMark/>
          </w:tcPr>
          <w:p w14:paraId="0BFAF9D4" w14:textId="77777777" w:rsidR="00BD5135" w:rsidRPr="006374CB" w:rsidRDefault="00BD5135" w:rsidP="00BD5135">
            <w:r w:rsidRPr="006374CB">
              <w:t>Car light</w:t>
            </w:r>
          </w:p>
        </w:tc>
        <w:tc>
          <w:tcPr>
            <w:tcW w:w="3992" w:type="dxa"/>
            <w:noWrap/>
            <w:hideMark/>
          </w:tcPr>
          <w:p w14:paraId="364EE6C0" w14:textId="77777777" w:rsidR="00BD5135" w:rsidRPr="006374CB" w:rsidRDefault="00BD5135" w:rsidP="00BD5135">
            <w:r w:rsidRPr="006374CB">
              <w:t>B3</w:t>
            </w:r>
          </w:p>
        </w:tc>
      </w:tr>
      <w:tr w:rsidR="00BD5135" w:rsidRPr="006374CB" w14:paraId="22862D5C" w14:textId="77777777" w:rsidTr="00BD5135">
        <w:trPr>
          <w:trHeight w:val="270"/>
        </w:trPr>
        <w:tc>
          <w:tcPr>
            <w:tcW w:w="4248" w:type="dxa"/>
            <w:noWrap/>
            <w:hideMark/>
          </w:tcPr>
          <w:p w14:paraId="2163D0A5" w14:textId="0BDEE8E1" w:rsidR="00BD5135" w:rsidRPr="006374CB" w:rsidRDefault="00BD5135" w:rsidP="001E3A0B">
            <w:r w:rsidRPr="006374CB">
              <w:t>Directed light</w:t>
            </w:r>
          </w:p>
        </w:tc>
        <w:tc>
          <w:tcPr>
            <w:tcW w:w="3992" w:type="dxa"/>
            <w:noWrap/>
            <w:hideMark/>
          </w:tcPr>
          <w:p w14:paraId="0D481CD1" w14:textId="77777777" w:rsidR="00BD5135" w:rsidRPr="006374CB" w:rsidRDefault="00BD5135" w:rsidP="00BD5135">
            <w:r w:rsidRPr="006374CB">
              <w:t>B2, B4</w:t>
            </w:r>
          </w:p>
        </w:tc>
      </w:tr>
    </w:tbl>
    <w:p w14:paraId="1FA90BA7" w14:textId="77777777" w:rsidR="00BD5135" w:rsidRPr="006374CB" w:rsidRDefault="00BD5135" w:rsidP="00BD5135"/>
    <w:p w14:paraId="3330BFAA" w14:textId="77777777" w:rsidR="00BD5135" w:rsidRPr="006374CB" w:rsidRDefault="00BD5135" w:rsidP="00E62979">
      <w:pPr>
        <w:pStyle w:val="Heading2"/>
        <w:numPr>
          <w:ilvl w:val="2"/>
          <w:numId w:val="2"/>
        </w:numPr>
        <w:rPr>
          <w:rFonts w:ascii="Times New Roman" w:hAnsi="Times New Roman"/>
        </w:rPr>
      </w:pPr>
      <w:bookmarkStart w:id="34" w:name="_Toc416887646"/>
      <w:bookmarkStart w:id="35" w:name="_Toc429977473"/>
      <w:r w:rsidRPr="006374CB">
        <w:rPr>
          <w:rFonts w:ascii="Times New Roman" w:hAnsi="Times New Roman"/>
        </w:rPr>
        <w:lastRenderedPageBreak/>
        <w:t>Transfer mode</w:t>
      </w:r>
      <w:bookmarkEnd w:id="34"/>
      <w:bookmarkEnd w:id="35"/>
    </w:p>
    <w:p w14:paraId="3660DFBC" w14:textId="77777777" w:rsidR="00D462D6" w:rsidRDefault="00D462D6" w:rsidP="00D462D6"/>
    <w:p w14:paraId="1F0BB8E2" w14:textId="77777777" w:rsidR="00D462D6" w:rsidRDefault="00D462D6" w:rsidP="00D462D6">
      <w:r>
        <w:t xml:space="preserve">The standard will support continuous data streaming for all applications with bidirectional functionality as well as short packet transmissions where low latency is required. The standard must provide a PHY mode that allows an efficient use of the available optical bandwidth of a given luminaire for B1 – B4. </w:t>
      </w:r>
    </w:p>
    <w:p w14:paraId="1FC0665C" w14:textId="77777777" w:rsidR="00D462D6" w:rsidRDefault="00D462D6" w:rsidP="00D462D6"/>
    <w:p w14:paraId="33238A00" w14:textId="77777777" w:rsidR="00D462D6" w:rsidRDefault="00D462D6" w:rsidP="00D462D6">
      <w:r>
        <w:t xml:space="preserve">The standard must define a range of data rates with minimum supported connectivity of at least 1 Mbps at the PHY SAP.  The standard must support at least one PHY mode that supports peak data rates of 10 </w:t>
      </w:r>
      <w:proofErr w:type="spellStart"/>
      <w:r>
        <w:t>Gbps</w:t>
      </w:r>
      <w:proofErr w:type="spellEnd"/>
      <w:r>
        <w:t xml:space="preserve"> at the PHY SAP. </w:t>
      </w:r>
    </w:p>
    <w:p w14:paraId="7571ECC7" w14:textId="77777777" w:rsidR="00D462D6" w:rsidRDefault="00D462D6" w:rsidP="00D462D6"/>
    <w:p w14:paraId="7035A6DC" w14:textId="2E9572C6" w:rsidR="00BD5135" w:rsidRPr="006374CB" w:rsidRDefault="00D462D6" w:rsidP="00D462D6">
      <w:r>
        <w:t xml:space="preserve">The standard may allow a range of latencies from maximum supported of at most 30 </w:t>
      </w:r>
      <w:proofErr w:type="spellStart"/>
      <w:r>
        <w:t>ms</w:t>
      </w:r>
      <w:proofErr w:type="spellEnd"/>
      <w:r>
        <w:t xml:space="preserve"> to minimum latency of 1 </w:t>
      </w:r>
      <w:proofErr w:type="spellStart"/>
      <w:r>
        <w:t>ms.</w:t>
      </w:r>
      <w:proofErr w:type="spellEnd"/>
    </w:p>
    <w:p w14:paraId="12178DFF" w14:textId="77777777" w:rsidR="00BD5135" w:rsidRPr="006374CB" w:rsidRDefault="00BD5135" w:rsidP="00E62979">
      <w:pPr>
        <w:pStyle w:val="Heading2"/>
        <w:numPr>
          <w:ilvl w:val="2"/>
          <w:numId w:val="2"/>
        </w:numPr>
        <w:rPr>
          <w:rFonts w:ascii="Times New Roman" w:hAnsi="Times New Roman"/>
        </w:rPr>
      </w:pPr>
      <w:bookmarkStart w:id="36" w:name="_Toc416887648"/>
      <w:bookmarkStart w:id="37" w:name="_Toc429977474"/>
      <w:r w:rsidRPr="006374CB">
        <w:rPr>
          <w:rFonts w:ascii="Times New Roman" w:hAnsi="Times New Roman"/>
        </w:rPr>
        <w:t>Dimming Control</w:t>
      </w:r>
      <w:bookmarkEnd w:id="36"/>
      <w:bookmarkEnd w:id="37"/>
    </w:p>
    <w:p w14:paraId="2CAF21D7" w14:textId="77777777" w:rsidR="00BD5135" w:rsidRPr="006374CB" w:rsidRDefault="00BD5135" w:rsidP="00BD5135"/>
    <w:p w14:paraId="4BE2571A" w14:textId="39D007E6" w:rsidR="00BD5135" w:rsidRPr="00B55E70" w:rsidRDefault="00BD5135" w:rsidP="00B55E70">
      <w:r w:rsidRPr="006374CB">
        <w:t xml:space="preserve">The standard will support dimming control for application </w:t>
      </w:r>
      <w:r>
        <w:t>B1 – B3</w:t>
      </w:r>
      <w:r w:rsidRPr="006374CB">
        <w:t>.</w:t>
      </w:r>
    </w:p>
    <w:p w14:paraId="47998618" w14:textId="7AD44CBE" w:rsidR="00BD5135" w:rsidRPr="006374CB" w:rsidRDefault="00FA0ABA" w:rsidP="00FA0ABA">
      <w:pPr>
        <w:pStyle w:val="Heading2"/>
        <w:numPr>
          <w:ilvl w:val="2"/>
          <w:numId w:val="2"/>
        </w:numPr>
        <w:rPr>
          <w:rFonts w:ascii="Times New Roman" w:hAnsi="Times New Roman"/>
        </w:rPr>
      </w:pPr>
      <w:bookmarkStart w:id="38" w:name="_Toc429977475"/>
      <w:r w:rsidRPr="00FA0ABA">
        <w:rPr>
          <w:rFonts w:ascii="Times New Roman" w:hAnsi="Times New Roman"/>
        </w:rPr>
        <w:t>Adaptive Transmission and Multiple User Support</w:t>
      </w:r>
      <w:bookmarkEnd w:id="38"/>
    </w:p>
    <w:p w14:paraId="67BA0F1A" w14:textId="77777777" w:rsidR="00BD5135" w:rsidRPr="006374CB" w:rsidRDefault="00BD5135" w:rsidP="00BD5135"/>
    <w:p w14:paraId="67E234C1" w14:textId="66362279" w:rsidR="00BD5135" w:rsidRPr="006374CB" w:rsidRDefault="00FA0ABA" w:rsidP="00BD5135">
      <w:r w:rsidRPr="00FA0ABA">
        <w:t>The standard must provide MAC/PHY mechanisms to support adaptive transmission as well as the support of multiple users communicating different data streams from the same light source (multiple access).</w:t>
      </w:r>
    </w:p>
    <w:p w14:paraId="6C0EC7EC" w14:textId="77777777" w:rsidR="00BD5135" w:rsidRPr="006374CB" w:rsidRDefault="00BD5135" w:rsidP="00BD5135"/>
    <w:p w14:paraId="0E189396" w14:textId="77777777" w:rsidR="00BD5135" w:rsidRPr="006374CB" w:rsidRDefault="00F6783C" w:rsidP="00E62979">
      <w:pPr>
        <w:pStyle w:val="Heading2"/>
        <w:numPr>
          <w:ilvl w:val="2"/>
          <w:numId w:val="2"/>
        </w:numPr>
        <w:rPr>
          <w:rFonts w:ascii="Times New Roman" w:hAnsi="Times New Roman"/>
        </w:rPr>
      </w:pPr>
      <w:bookmarkStart w:id="39" w:name="_Toc416887651"/>
      <w:bookmarkStart w:id="40" w:name="_Toc429977476"/>
      <w:r>
        <w:rPr>
          <w:rFonts w:ascii="Times New Roman" w:hAnsi="Times New Roman"/>
        </w:rPr>
        <w:t>Asymmetric</w:t>
      </w:r>
      <w:r w:rsidRPr="006374CB">
        <w:rPr>
          <w:rFonts w:ascii="Times New Roman" w:hAnsi="Times New Roman"/>
        </w:rPr>
        <w:t xml:space="preserve"> </w:t>
      </w:r>
      <w:r w:rsidR="00BD5135" w:rsidRPr="006374CB">
        <w:rPr>
          <w:rFonts w:ascii="Times New Roman" w:hAnsi="Times New Roman"/>
        </w:rPr>
        <w:t>Communication</w:t>
      </w:r>
      <w:bookmarkEnd w:id="39"/>
      <w:bookmarkEnd w:id="40"/>
    </w:p>
    <w:p w14:paraId="5FE295DE" w14:textId="77777777" w:rsidR="00BD5135" w:rsidRPr="006374CB" w:rsidRDefault="00BD5135" w:rsidP="00BD5135"/>
    <w:p w14:paraId="129C3E37" w14:textId="77777777" w:rsidR="000C23D2" w:rsidRDefault="00BD5135" w:rsidP="00BD5135">
      <w:r w:rsidRPr="006374CB">
        <w:t xml:space="preserve">The standard will support </w:t>
      </w:r>
      <w:r w:rsidR="00F6783C">
        <w:t>asymmetric</w:t>
      </w:r>
      <w:r w:rsidR="00F6783C" w:rsidRPr="006374CB">
        <w:t xml:space="preserve"> </w:t>
      </w:r>
      <w:r w:rsidRPr="006374CB">
        <w:t xml:space="preserve">communication between transmitters and receivers </w:t>
      </w:r>
      <w:r>
        <w:t xml:space="preserve">to allow higher data rates in one direction. </w:t>
      </w:r>
    </w:p>
    <w:p w14:paraId="0F0B9249" w14:textId="77777777" w:rsidR="000C23D2" w:rsidRDefault="000C23D2" w:rsidP="00BD5135"/>
    <w:p w14:paraId="3CC9CD98" w14:textId="77777777" w:rsidR="00BD5135" w:rsidRPr="006374CB" w:rsidRDefault="00BD5135" w:rsidP="00E62979">
      <w:pPr>
        <w:pStyle w:val="Heading2"/>
        <w:numPr>
          <w:ilvl w:val="2"/>
          <w:numId w:val="2"/>
        </w:numPr>
        <w:rPr>
          <w:rFonts w:ascii="Times New Roman" w:hAnsi="Times New Roman"/>
        </w:rPr>
      </w:pPr>
      <w:bookmarkStart w:id="41" w:name="_Toc416887652"/>
      <w:bookmarkStart w:id="42" w:name="_Toc429977477"/>
      <w:r>
        <w:rPr>
          <w:rFonts w:ascii="Times New Roman" w:hAnsi="Times New Roman"/>
        </w:rPr>
        <w:t>Handover and Interference Coordination</w:t>
      </w:r>
      <w:bookmarkEnd w:id="41"/>
      <w:bookmarkEnd w:id="42"/>
    </w:p>
    <w:p w14:paraId="24E1217A" w14:textId="77777777" w:rsidR="00BD5135" w:rsidRDefault="00BD5135" w:rsidP="00BD5135"/>
    <w:p w14:paraId="69F8967C" w14:textId="552EA232" w:rsidR="00784C53" w:rsidRDefault="00784C53" w:rsidP="00784C53">
      <w:r>
        <w:t>The standard will provide mechanisms to support horizontal handover between light sources, allowing the users to maintain a continuous network connection for applications B1 – B3.</w:t>
      </w:r>
    </w:p>
    <w:p w14:paraId="00B20D1C" w14:textId="77777777" w:rsidR="00784C53" w:rsidRDefault="00784C53" w:rsidP="00784C53"/>
    <w:p w14:paraId="49AD9A87" w14:textId="77777777" w:rsidR="00784C53" w:rsidRDefault="00784C53" w:rsidP="00784C53">
      <w:r>
        <w:t xml:space="preserve">The standard may provide efficient mechanisms that can be used to deliver interference coordination techniques by higher layers.  </w:t>
      </w:r>
    </w:p>
    <w:p w14:paraId="240DFF18" w14:textId="77777777" w:rsidR="00784C53" w:rsidRDefault="00784C53" w:rsidP="00784C53"/>
    <w:p w14:paraId="194AAFFA" w14:textId="47FFF6B0" w:rsidR="00784C53" w:rsidRDefault="00784C53" w:rsidP="00784C53">
      <w:r>
        <w:t>Handover mechanisms may not be required for point-to-point communications.</w:t>
      </w:r>
    </w:p>
    <w:p w14:paraId="59BCADD7" w14:textId="407F211D" w:rsidR="00BD5135" w:rsidRDefault="00BD5135" w:rsidP="00BD5135"/>
    <w:p w14:paraId="7AE2AEC0" w14:textId="73197A14" w:rsidR="00BD5135" w:rsidRPr="006374CB" w:rsidRDefault="00BD5135" w:rsidP="00E62979">
      <w:pPr>
        <w:pStyle w:val="Heading2"/>
        <w:numPr>
          <w:ilvl w:val="2"/>
          <w:numId w:val="2"/>
        </w:numPr>
        <w:rPr>
          <w:rFonts w:ascii="Times New Roman" w:hAnsi="Times New Roman"/>
        </w:rPr>
      </w:pPr>
      <w:bookmarkStart w:id="43" w:name="_Toc416887654"/>
      <w:bookmarkStart w:id="44" w:name="_Toc429977478"/>
      <w:r w:rsidRPr="006374CB">
        <w:rPr>
          <w:rFonts w:ascii="Times New Roman" w:hAnsi="Times New Roman"/>
        </w:rPr>
        <w:lastRenderedPageBreak/>
        <w:t>Coexistence with Ambient Light and Other Lighting Systems</w:t>
      </w:r>
      <w:bookmarkEnd w:id="43"/>
      <w:bookmarkEnd w:id="44"/>
    </w:p>
    <w:p w14:paraId="6556FF2C" w14:textId="77777777" w:rsidR="00BD5135" w:rsidRPr="006374CB" w:rsidRDefault="00BD5135" w:rsidP="00BD5135"/>
    <w:p w14:paraId="6F250251" w14:textId="77777777" w:rsidR="00A046E3" w:rsidRDefault="00A046E3" w:rsidP="00A046E3">
      <w:r>
        <w:t xml:space="preserve">The standard will co-exist with ambient lights. This may enable a receiver to communicate with a supported transmitter even in the presence of other modulated lights.    </w:t>
      </w:r>
    </w:p>
    <w:p w14:paraId="79D6C340" w14:textId="77777777" w:rsidR="00A046E3" w:rsidRDefault="00A046E3" w:rsidP="00A046E3"/>
    <w:p w14:paraId="6807DDAD" w14:textId="3F0D68C2" w:rsidR="00A046E3" w:rsidRPr="006374CB" w:rsidRDefault="00A046E3" w:rsidP="00A046E3">
      <w:r>
        <w:t>In addition, coexistence shall be investigated with the existing IEEE802.15.7-2011 operating modes.</w:t>
      </w:r>
    </w:p>
    <w:p w14:paraId="219EB093" w14:textId="77777777" w:rsidR="00BD5135" w:rsidRPr="006374CB" w:rsidRDefault="00F82382" w:rsidP="00E62979">
      <w:pPr>
        <w:pStyle w:val="Heading2"/>
        <w:numPr>
          <w:ilvl w:val="2"/>
          <w:numId w:val="2"/>
        </w:numPr>
        <w:rPr>
          <w:rFonts w:ascii="Times New Roman" w:hAnsi="Times New Roman"/>
        </w:rPr>
      </w:pPr>
      <w:bookmarkStart w:id="45" w:name="_Toc416887655"/>
      <w:r>
        <w:rPr>
          <w:rFonts w:ascii="Times New Roman" w:hAnsi="Times New Roman"/>
        </w:rPr>
        <w:t xml:space="preserve"> </w:t>
      </w:r>
      <w:bookmarkStart w:id="46" w:name="_Toc429977479"/>
      <w:r w:rsidR="00BD5135" w:rsidRPr="006374CB">
        <w:rPr>
          <w:rFonts w:ascii="Times New Roman" w:hAnsi="Times New Roman"/>
        </w:rPr>
        <w:t>Simultaneous Communication with Multiple Transmitters</w:t>
      </w:r>
      <w:bookmarkEnd w:id="45"/>
      <w:bookmarkEnd w:id="46"/>
    </w:p>
    <w:p w14:paraId="5FE8CBC5" w14:textId="77777777" w:rsidR="00BD5135" w:rsidRDefault="00BD5135" w:rsidP="00BD5135"/>
    <w:p w14:paraId="7E3CD6A2" w14:textId="11F1A6DA" w:rsidR="00593DC4" w:rsidRDefault="005B5EA3" w:rsidP="00593DC4">
      <w:r w:rsidRPr="005B5EA3">
        <w:t>The standard must support at least one optional PHY mode that supports multiple coordinated/uncoordinated transmitters, which is referred to as multiple-input multiple-output (MIMO) communications.  The standard must support at least one optional PHY mode that supports cooperative signal processing (for example multi-hop transmission, cooperative diversity</w:t>
      </w:r>
      <w:r>
        <w:t>,</w:t>
      </w:r>
      <w:r w:rsidRPr="005B5EA3">
        <w:t xml:space="preserve"> etc</w:t>
      </w:r>
      <w:r>
        <w:t>.</w:t>
      </w:r>
      <w:r w:rsidRPr="005B5EA3">
        <w:t>) among multiple transmitters with negligible impact on latency.</w:t>
      </w:r>
      <w:r w:rsidR="00593DC4">
        <w:t xml:space="preserve">  </w:t>
      </w:r>
    </w:p>
    <w:p w14:paraId="7F02F730" w14:textId="77777777" w:rsidR="00593DC4" w:rsidRDefault="00593DC4" w:rsidP="00593DC4"/>
    <w:p w14:paraId="4DAA69C7" w14:textId="2FD1F3D6" w:rsidR="00593DC4" w:rsidRDefault="00593DC4" w:rsidP="00593DC4">
      <w:r>
        <w:t>The standard will support efficient and reliable feedback and control channels. These may be used for adaptive transmission, multiple user support, MIMO support, cooperative signal processing or other features.</w:t>
      </w:r>
    </w:p>
    <w:p w14:paraId="1DA8E4C4" w14:textId="77777777" w:rsidR="00593DC4" w:rsidRDefault="00593DC4" w:rsidP="00BD5135"/>
    <w:p w14:paraId="7436BC80" w14:textId="77777777" w:rsidR="00BD5135" w:rsidRPr="006374CB" w:rsidRDefault="00F82382" w:rsidP="00E62979">
      <w:pPr>
        <w:pStyle w:val="Heading2"/>
        <w:numPr>
          <w:ilvl w:val="2"/>
          <w:numId w:val="2"/>
        </w:numPr>
        <w:rPr>
          <w:rFonts w:ascii="Times New Roman" w:hAnsi="Times New Roman"/>
        </w:rPr>
      </w:pPr>
      <w:bookmarkStart w:id="47" w:name="_Toc416887657"/>
      <w:r>
        <w:rPr>
          <w:rFonts w:ascii="Times New Roman" w:hAnsi="Times New Roman"/>
        </w:rPr>
        <w:t xml:space="preserve"> </w:t>
      </w:r>
      <w:bookmarkStart w:id="48" w:name="_Toc429977480"/>
      <w:r w:rsidR="00BD5135" w:rsidRPr="006374CB">
        <w:rPr>
          <w:rFonts w:ascii="Times New Roman" w:hAnsi="Times New Roman"/>
        </w:rPr>
        <w:t>Waveform</w:t>
      </w:r>
      <w:bookmarkEnd w:id="47"/>
      <w:bookmarkEnd w:id="48"/>
    </w:p>
    <w:p w14:paraId="72EA67D1" w14:textId="77777777" w:rsidR="00BD5135" w:rsidRPr="006374CB" w:rsidRDefault="00BD5135" w:rsidP="00BD5135"/>
    <w:p w14:paraId="259DBDBB" w14:textId="77777777"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14:paraId="2F846BB4" w14:textId="77777777" w:rsidR="00F35BE8" w:rsidRDefault="00F35BE8" w:rsidP="00F35BE8"/>
    <w:p w14:paraId="099304F5" w14:textId="7C6F6CC6" w:rsidR="00742FC1" w:rsidRPr="006374CB" w:rsidRDefault="00742FC1" w:rsidP="00742FC1">
      <w:pPr>
        <w:pStyle w:val="Heading2"/>
        <w:numPr>
          <w:ilvl w:val="2"/>
          <w:numId w:val="2"/>
        </w:numPr>
        <w:rPr>
          <w:rFonts w:ascii="Times New Roman" w:hAnsi="Times New Roman"/>
        </w:rPr>
      </w:pPr>
      <w:r>
        <w:rPr>
          <w:rFonts w:ascii="Times New Roman" w:hAnsi="Times New Roman"/>
        </w:rPr>
        <w:t xml:space="preserve"> </w:t>
      </w:r>
      <w:bookmarkStart w:id="49" w:name="_Toc429977481"/>
      <w:r>
        <w:rPr>
          <w:rFonts w:ascii="Times New Roman" w:hAnsi="Times New Roman"/>
        </w:rPr>
        <w:t>Metric Reporting</w:t>
      </w:r>
      <w:bookmarkEnd w:id="49"/>
    </w:p>
    <w:p w14:paraId="6831D2F0" w14:textId="77777777" w:rsidR="00742FC1" w:rsidRDefault="00742FC1" w:rsidP="00742FC1"/>
    <w:p w14:paraId="0FDD5580" w14:textId="77777777" w:rsidR="009000CA" w:rsidRDefault="009000CA" w:rsidP="009000CA">
      <w:r>
        <w:t xml:space="preserve">The standard may provide internal metrics via an open interface. This information may be used to support cooperative signal processing, vertical handover and link aggregation with other wireless transmission techniques. </w:t>
      </w:r>
    </w:p>
    <w:p w14:paraId="3925D628" w14:textId="77777777" w:rsidR="009000CA" w:rsidRDefault="009000CA" w:rsidP="009000CA"/>
    <w:p w14:paraId="7B95A162" w14:textId="77777777" w:rsidR="009000CA" w:rsidRDefault="009000CA" w:rsidP="009000CA">
      <w:r>
        <w:t xml:space="preserve">For this purpose, the High Rate PD Communications may report the following metrics with minimized overhead and low latency: </w:t>
      </w:r>
    </w:p>
    <w:p w14:paraId="365D192C" w14:textId="442FE91B" w:rsidR="009000CA" w:rsidRDefault="009000CA" w:rsidP="002B2D4E">
      <w:pPr>
        <w:pStyle w:val="ListParagraph"/>
        <w:numPr>
          <w:ilvl w:val="0"/>
          <w:numId w:val="18"/>
        </w:numPr>
        <w:ind w:leftChars="0"/>
      </w:pPr>
      <w:r>
        <w:t>Information about instantaneous metrics such as SINR and detailed channel state information.</w:t>
      </w:r>
    </w:p>
    <w:p w14:paraId="702516E7" w14:textId="57D2744C" w:rsidR="009000CA" w:rsidRDefault="009000CA" w:rsidP="002B2D4E">
      <w:pPr>
        <w:pStyle w:val="ListParagraph"/>
        <w:numPr>
          <w:ilvl w:val="0"/>
          <w:numId w:val="18"/>
        </w:numPr>
        <w:ind w:leftChars="0"/>
      </w:pPr>
      <w:r>
        <w:t>Information about recent history of the metrics such as temporal characteristics, signal blocking, frequency of signal losses.</w:t>
      </w:r>
    </w:p>
    <w:p w14:paraId="5DFD8712" w14:textId="77777777" w:rsidR="009000CA" w:rsidRDefault="009000CA" w:rsidP="00742FC1"/>
    <w:p w14:paraId="062497C9" w14:textId="6A3654A4" w:rsidR="00F35BE8" w:rsidRPr="008B01FF" w:rsidRDefault="00206915" w:rsidP="00206915">
      <w:pPr>
        <w:pStyle w:val="Heading1"/>
        <w:numPr>
          <w:ilvl w:val="1"/>
          <w:numId w:val="2"/>
        </w:numPr>
        <w:rPr>
          <w:color w:val="000000" w:themeColor="text1"/>
        </w:rPr>
      </w:pPr>
      <w:bookmarkStart w:id="50" w:name="_Toc424639720"/>
      <w:bookmarkStart w:id="51" w:name="_Toc424639777"/>
      <w:bookmarkStart w:id="52" w:name="_Toc429977482"/>
      <w:bookmarkEnd w:id="50"/>
      <w:bookmarkEnd w:id="51"/>
      <w:r w:rsidRPr="00206915">
        <w:rPr>
          <w:color w:val="000000" w:themeColor="text1"/>
        </w:rPr>
        <w:lastRenderedPageBreak/>
        <w:t>Low Rate PD Communications</w:t>
      </w:r>
      <w:bookmarkEnd w:id="52"/>
    </w:p>
    <w:p w14:paraId="44DFA0C2" w14:textId="77777777" w:rsidR="00CD3D4F" w:rsidRPr="008B01FF" w:rsidRDefault="004A4EBF" w:rsidP="00CD3D4F">
      <w:pPr>
        <w:pStyle w:val="Heading2"/>
        <w:numPr>
          <w:ilvl w:val="2"/>
          <w:numId w:val="2"/>
        </w:numPr>
        <w:rPr>
          <w:color w:val="000000" w:themeColor="text1"/>
        </w:rPr>
      </w:pPr>
      <w:bookmarkStart w:id="53" w:name="_Toc429977483"/>
      <w:r w:rsidRPr="008B01FF">
        <w:rPr>
          <w:color w:val="000000" w:themeColor="text1"/>
        </w:rPr>
        <w:t>Applications/Use cases</w:t>
      </w:r>
      <w:bookmarkEnd w:id="53"/>
    </w:p>
    <w:p w14:paraId="541A7CE0" w14:textId="77777777" w:rsidR="0045612E" w:rsidRDefault="0045612E" w:rsidP="0045612E">
      <w:pPr>
        <w:rPr>
          <w:color w:val="000000" w:themeColor="text1"/>
        </w:rPr>
      </w:pPr>
    </w:p>
    <w:p w14:paraId="22859E05" w14:textId="77777777" w:rsidR="0045612E" w:rsidRPr="008B01FF" w:rsidRDefault="0045612E" w:rsidP="0045612E">
      <w:pPr>
        <w:rPr>
          <w:color w:val="000000" w:themeColor="text1"/>
        </w:rPr>
      </w:pPr>
      <w:r w:rsidRPr="008B01FF">
        <w:rPr>
          <w:color w:val="000000" w:themeColor="text1"/>
        </w:rPr>
        <w:t xml:space="preserve">The following </w:t>
      </w:r>
      <w:r w:rsidRPr="008B01FF">
        <w:rPr>
          <w:rFonts w:eastAsia="Malgun Gothic"/>
          <w:color w:val="000000" w:themeColor="text1"/>
          <w:lang w:eastAsia="ko-KR"/>
        </w:rPr>
        <w:t>Low Speed Photodiode Receiver</w:t>
      </w:r>
      <w:r w:rsidRPr="008B01FF">
        <w:rPr>
          <w:color w:val="000000" w:themeColor="text1"/>
        </w:rPr>
        <w:t xml:space="preserve"> applications/use cases were presented in response to TG7r1 Call for Applications.</w:t>
      </w:r>
    </w:p>
    <w:p w14:paraId="7B0BEEB8" w14:textId="77777777" w:rsidR="0045612E" w:rsidRPr="008B01FF" w:rsidRDefault="0045612E" w:rsidP="0045612E">
      <w:pPr>
        <w:rPr>
          <w:color w:val="000000" w:themeColor="text1"/>
        </w:rPr>
      </w:pPr>
    </w:p>
    <w:p w14:paraId="13D1FEEF" w14:textId="77777777" w:rsidR="0045612E" w:rsidRPr="008B01FF" w:rsidRDefault="0045612E" w:rsidP="0045612E">
      <w:pPr>
        <w:ind w:leftChars="413" w:left="991"/>
        <w:rPr>
          <w:color w:val="000000" w:themeColor="text1"/>
        </w:rPr>
      </w:pPr>
      <w:r w:rsidRPr="008B01FF">
        <w:rPr>
          <w:color w:val="000000" w:themeColor="text1"/>
        </w:rPr>
        <w:t>C1 Underwater/Seaside Communication [8]</w:t>
      </w:r>
    </w:p>
    <w:p w14:paraId="7A2DD47D" w14:textId="3DE5CEC7" w:rsidR="0045612E" w:rsidRPr="008B01FF" w:rsidRDefault="00BD230B" w:rsidP="0045612E">
      <w:pPr>
        <w:ind w:leftChars="413" w:left="991"/>
        <w:rPr>
          <w:color w:val="000000" w:themeColor="text1"/>
        </w:rPr>
      </w:pPr>
      <w:r>
        <w:rPr>
          <w:color w:val="000000" w:themeColor="text1"/>
        </w:rPr>
        <w:t>C2 P</w:t>
      </w:r>
      <w:r w:rsidR="0045612E" w:rsidRPr="008B01FF">
        <w:rPr>
          <w:color w:val="000000" w:themeColor="text1"/>
        </w:rPr>
        <w:t>oint-to-(multi)point</w:t>
      </w:r>
      <w:r w:rsidR="00937204">
        <w:rPr>
          <w:color w:val="000000" w:themeColor="text1"/>
        </w:rPr>
        <w:t xml:space="preserve"> /</w:t>
      </w:r>
      <w:r w:rsidR="0045612E" w:rsidRPr="008B01FF">
        <w:rPr>
          <w:color w:val="000000" w:themeColor="text1"/>
        </w:rPr>
        <w:t xml:space="preserve"> communication [5, 8, 9]</w:t>
      </w:r>
    </w:p>
    <w:p w14:paraId="4B3DAC0E" w14:textId="77777777" w:rsidR="0045612E" w:rsidRPr="00EE2BA2" w:rsidRDefault="0045612E" w:rsidP="0045612E">
      <w:pPr>
        <w:ind w:leftChars="413" w:left="991"/>
        <w:rPr>
          <w:color w:val="000000" w:themeColor="text1"/>
          <w:lang w:val="de-DE" w:eastAsia="ko-KR"/>
        </w:rPr>
      </w:pPr>
      <w:r w:rsidRPr="00EE2BA2">
        <w:rPr>
          <w:color w:val="000000" w:themeColor="text1"/>
          <w:lang w:val="de-DE"/>
        </w:rPr>
        <w:t xml:space="preserve">C3 Digital signage [5, 8, 17] </w:t>
      </w:r>
    </w:p>
    <w:p w14:paraId="17FE7D9D" w14:textId="77777777" w:rsidR="0045612E" w:rsidRPr="00EE2BA2" w:rsidRDefault="0045612E" w:rsidP="0045612E">
      <w:pPr>
        <w:ind w:leftChars="413" w:left="991"/>
        <w:rPr>
          <w:color w:val="000000" w:themeColor="text1"/>
          <w:lang w:val="de-DE"/>
        </w:rPr>
      </w:pPr>
      <w:r w:rsidRPr="00EE2BA2">
        <w:rPr>
          <w:color w:val="000000" w:themeColor="text1"/>
          <w:lang w:val="de-DE"/>
        </w:rPr>
        <w:t>C4 D2D/IoT [5, 9]</w:t>
      </w:r>
    </w:p>
    <w:p w14:paraId="1925B26D" w14:textId="77777777" w:rsidR="0045612E" w:rsidRDefault="0045612E" w:rsidP="0045612E">
      <w:pPr>
        <w:ind w:leftChars="413" w:left="991"/>
        <w:rPr>
          <w:color w:val="000000" w:themeColor="text1"/>
          <w:lang w:eastAsia="ko-KR"/>
        </w:rPr>
      </w:pPr>
      <w:r w:rsidRPr="008B01FF">
        <w:rPr>
          <w:color w:val="000000" w:themeColor="text1"/>
        </w:rPr>
        <w:t xml:space="preserve">C5 LOS </w:t>
      </w:r>
      <w:r>
        <w:rPr>
          <w:color w:val="000000" w:themeColor="text1"/>
        </w:rPr>
        <w:t>Authentication</w:t>
      </w:r>
      <w:r w:rsidRPr="008B01FF">
        <w:rPr>
          <w:color w:val="000000" w:themeColor="text1"/>
        </w:rPr>
        <w:t xml:space="preserve"> [5, 17] </w:t>
      </w:r>
    </w:p>
    <w:p w14:paraId="563AB086" w14:textId="77777777" w:rsidR="0045612E" w:rsidRPr="00943B4F" w:rsidRDefault="0045612E" w:rsidP="0045612E">
      <w:pPr>
        <w:ind w:leftChars="413" w:left="991"/>
        <w:rPr>
          <w:color w:val="000000" w:themeColor="text1"/>
          <w:lang w:eastAsia="ko-KR"/>
        </w:rPr>
      </w:pPr>
      <w:r>
        <w:rPr>
          <w:rFonts w:hint="eastAsia"/>
          <w:color w:val="000000" w:themeColor="text1"/>
          <w:lang w:eastAsia="ko-KR"/>
        </w:rPr>
        <w:t>C6 Identification based service [20, 21]</w:t>
      </w:r>
    </w:p>
    <w:p w14:paraId="74FAC9BE" w14:textId="77777777" w:rsidR="0045612E" w:rsidRDefault="0045612E" w:rsidP="0045612E">
      <w:pPr>
        <w:rPr>
          <w:color w:val="000000" w:themeColor="text1"/>
        </w:rPr>
      </w:pPr>
    </w:p>
    <w:p w14:paraId="2492F5F9" w14:textId="77777777" w:rsidR="0045612E" w:rsidRPr="008B01FF" w:rsidRDefault="0045612E" w:rsidP="0045612E">
      <w:pPr>
        <w:rPr>
          <w:color w:val="000000" w:themeColor="text1"/>
        </w:rPr>
      </w:pPr>
      <w:r w:rsidRPr="008B01FF">
        <w:rPr>
          <w:color w:val="000000" w:themeColor="text1"/>
        </w:rPr>
        <w:t xml:space="preserve">The standard will consist of multiple PHY/MAC modes to meet the following variety of </w:t>
      </w:r>
      <w:r w:rsidRPr="008B01FF">
        <w:rPr>
          <w:rFonts w:eastAsia="Malgun Gothic"/>
          <w:color w:val="000000" w:themeColor="text1"/>
          <w:lang w:eastAsia="ko-KR"/>
        </w:rPr>
        <w:t>Low Speed Photodiode</w:t>
      </w:r>
      <w:r>
        <w:rPr>
          <w:rFonts w:eastAsia="Malgun Gothic"/>
          <w:color w:val="000000" w:themeColor="text1"/>
          <w:lang w:eastAsia="ko-KR"/>
        </w:rPr>
        <w:t xml:space="preserve"> </w:t>
      </w:r>
      <w:r w:rsidRPr="008B01FF">
        <w:rPr>
          <w:rFonts w:eastAsia="Malgun Gothic"/>
          <w:color w:val="000000" w:themeColor="text1"/>
          <w:lang w:eastAsia="ko-KR"/>
        </w:rPr>
        <w:t>Receiver</w:t>
      </w:r>
      <w:r w:rsidRPr="008B01FF">
        <w:rPr>
          <w:color w:val="000000" w:themeColor="text1"/>
        </w:rPr>
        <w:t xml:space="preserve"> requirements where the receiver consists of</w:t>
      </w:r>
      <w:r>
        <w:rPr>
          <w:color w:val="000000" w:themeColor="text1"/>
        </w:rPr>
        <w:t xml:space="preserve"> </w:t>
      </w:r>
      <w:r w:rsidRPr="008B01FF">
        <w:rPr>
          <w:color w:val="000000" w:themeColor="text1"/>
        </w:rPr>
        <w:t>photodiode.</w:t>
      </w:r>
    </w:p>
    <w:p w14:paraId="34F31D83" w14:textId="77777777" w:rsidR="0045612E" w:rsidRDefault="0045612E" w:rsidP="0045612E">
      <w:pPr>
        <w:rPr>
          <w:rFonts w:eastAsia="MS Mincho"/>
          <w:color w:val="000000" w:themeColor="text1"/>
        </w:rPr>
      </w:pPr>
      <w:r>
        <w:rPr>
          <w:rFonts w:eastAsia="MS Mincho"/>
          <w:noProof/>
          <w:color w:val="000000" w:themeColor="text1"/>
          <w:lang w:eastAsia="en-US"/>
        </w:rPr>
        <w:drawing>
          <wp:inline distT="0" distB="0" distL="0" distR="0" wp14:anchorId="6467BE0B" wp14:editId="7AF2A2C1">
            <wp:extent cx="5943600" cy="2667000"/>
            <wp:effectExtent l="0" t="0" r="0" b="0"/>
            <wp:docPr id="70"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47" cstate="print"/>
                    <a:stretch>
                      <a:fillRect/>
                    </a:stretch>
                  </pic:blipFill>
                  <pic:spPr>
                    <a:xfrm>
                      <a:off x="0" y="0"/>
                      <a:ext cx="5943600" cy="2667000"/>
                    </a:xfrm>
                    <a:prstGeom prst="rect">
                      <a:avLst/>
                    </a:prstGeom>
                  </pic:spPr>
                </pic:pic>
              </a:graphicData>
            </a:graphic>
          </wp:inline>
        </w:drawing>
      </w:r>
    </w:p>
    <w:p w14:paraId="14B80D58" w14:textId="77777777" w:rsidR="0045612E" w:rsidRPr="008B01FF" w:rsidRDefault="0045612E" w:rsidP="0045612E">
      <w:pPr>
        <w:rPr>
          <w:rFonts w:eastAsia="Malgun Gothic"/>
          <w:color w:val="000000" w:themeColor="text1"/>
          <w:lang w:eastAsia="ko-KR"/>
        </w:rPr>
      </w:pPr>
    </w:p>
    <w:p w14:paraId="73E4A057" w14:textId="77777777" w:rsidR="0045612E" w:rsidRDefault="0045612E" w:rsidP="0045612E">
      <w:pPr>
        <w:jc w:val="center"/>
        <w:rPr>
          <w:color w:val="000000" w:themeColor="text1"/>
        </w:rPr>
      </w:pPr>
      <w:proofErr w:type="gramStart"/>
      <w:r w:rsidRPr="008B01FF">
        <w:rPr>
          <w:rFonts w:eastAsia="Malgun Gothic"/>
          <w:color w:val="000000" w:themeColor="text1"/>
          <w:lang w:eastAsia="ko-KR"/>
        </w:rPr>
        <w:t>C1 :</w:t>
      </w:r>
      <w:proofErr w:type="gramEnd"/>
      <w:r w:rsidRPr="008B01FF">
        <w:rPr>
          <w:rFonts w:eastAsia="Malgun Gothic"/>
          <w:color w:val="000000" w:themeColor="text1"/>
          <w:lang w:eastAsia="ko-KR"/>
        </w:rPr>
        <w:t xml:space="preserve"> Underwater/Seaside Communication</w:t>
      </w:r>
    </w:p>
    <w:p w14:paraId="24E80C5D" w14:textId="77777777" w:rsidR="0045612E" w:rsidRPr="008B01FF" w:rsidRDefault="0045612E" w:rsidP="0045612E">
      <w:pPr>
        <w:jc w:val="center"/>
        <w:rPr>
          <w:rFonts w:eastAsia="Malgun Gothic"/>
          <w:color w:val="000000" w:themeColor="text1"/>
          <w:lang w:eastAsia="ko-KR"/>
        </w:rPr>
      </w:pPr>
    </w:p>
    <w:p w14:paraId="752F0ED8" w14:textId="77777777" w:rsidR="0045612E" w:rsidRPr="008B01FF" w:rsidRDefault="0045612E" w:rsidP="0045612E">
      <w:pPr>
        <w:jc w:val="center"/>
        <w:rPr>
          <w:rFonts w:eastAsia="Malgun Gothic"/>
          <w:color w:val="000000" w:themeColor="text1"/>
          <w:lang w:eastAsia="ko-KR"/>
        </w:rPr>
      </w:pPr>
    </w:p>
    <w:p w14:paraId="2959641D" w14:textId="77777777" w:rsidR="0045612E" w:rsidRPr="008B01FF" w:rsidRDefault="0045612E" w:rsidP="0045612E">
      <w:pPr>
        <w:rPr>
          <w:color w:val="000000" w:themeColor="text1"/>
        </w:rPr>
      </w:pPr>
    </w:p>
    <w:p w14:paraId="656278E3" w14:textId="10477EC1" w:rsidR="0045612E" w:rsidRPr="008B01FF" w:rsidRDefault="0045612E" w:rsidP="0045612E">
      <w:pPr>
        <w:rPr>
          <w:color w:val="000000" w:themeColor="text1"/>
        </w:rPr>
      </w:pPr>
      <w:r w:rsidRPr="001946F4">
        <w:rPr>
          <w:noProof/>
          <w:lang w:eastAsia="ko-KR"/>
        </w:rPr>
        <w:lastRenderedPageBreak/>
        <w:t xml:space="preserve"> </w:t>
      </w:r>
      <w:r w:rsidR="00937204">
        <w:rPr>
          <w:noProof/>
          <w:color w:val="000000" w:themeColor="text1"/>
          <w:lang w:eastAsia="en-US"/>
        </w:rPr>
        <w:t xml:space="preserve">  </w:t>
      </w:r>
      <w:r>
        <w:rPr>
          <w:noProof/>
          <w:color w:val="000000" w:themeColor="text1"/>
          <w:lang w:eastAsia="en-US"/>
        </w:rPr>
        <w:drawing>
          <wp:inline distT="0" distB="0" distL="0" distR="0" wp14:anchorId="495AC27E" wp14:editId="39E449B2">
            <wp:extent cx="2998870" cy="2108651"/>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48" cstate="print"/>
                    <a:stretch>
                      <a:fillRect/>
                    </a:stretch>
                  </pic:blipFill>
                  <pic:spPr>
                    <a:xfrm>
                      <a:off x="0" y="0"/>
                      <a:ext cx="3012429" cy="2118185"/>
                    </a:xfrm>
                    <a:prstGeom prst="rect">
                      <a:avLst/>
                    </a:prstGeom>
                  </pic:spPr>
                </pic:pic>
              </a:graphicData>
            </a:graphic>
          </wp:inline>
        </w:drawing>
      </w:r>
      <w:r>
        <w:rPr>
          <w:color w:val="000000" w:themeColor="text1"/>
        </w:rPr>
        <w:t xml:space="preserve"> </w:t>
      </w:r>
      <w:r w:rsidRPr="005E4355">
        <w:rPr>
          <w:noProof/>
          <w:lang w:eastAsia="ko-KR"/>
        </w:rPr>
        <w:t xml:space="preserve"> </w:t>
      </w:r>
      <w:r w:rsidR="00937204">
        <w:rPr>
          <w:noProof/>
          <w:color w:val="000000" w:themeColor="text1"/>
          <w:lang w:eastAsia="en-US"/>
        </w:rPr>
        <w:t xml:space="preserve">    </w:t>
      </w:r>
      <w:r>
        <w:rPr>
          <w:noProof/>
          <w:color w:val="000000" w:themeColor="text1"/>
          <w:lang w:eastAsia="en-US"/>
        </w:rPr>
        <w:drawing>
          <wp:inline distT="0" distB="0" distL="0" distR="0" wp14:anchorId="05EBF70D" wp14:editId="487168D7">
            <wp:extent cx="2585720" cy="1805860"/>
            <wp:effectExtent l="0" t="0" r="0" b="0"/>
            <wp:docPr id="34"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pic:cNvPicPr>
                  </pic:nvPicPr>
                  <pic:blipFill>
                    <a:blip r:embed="rId49" cstate="print"/>
                    <a:stretch>
                      <a:fillRect/>
                    </a:stretch>
                  </pic:blipFill>
                  <pic:spPr>
                    <a:xfrm>
                      <a:off x="0" y="0"/>
                      <a:ext cx="2601479" cy="1816866"/>
                    </a:xfrm>
                    <a:prstGeom prst="rect">
                      <a:avLst/>
                    </a:prstGeom>
                  </pic:spPr>
                </pic:pic>
              </a:graphicData>
            </a:graphic>
          </wp:inline>
        </w:drawing>
      </w:r>
    </w:p>
    <w:p w14:paraId="0DC479D4" w14:textId="3FCC7B30" w:rsidR="0045612E" w:rsidRPr="008B01FF" w:rsidRDefault="0045612E" w:rsidP="0045612E">
      <w:pPr>
        <w:rPr>
          <w:rFonts w:eastAsia="Malgun Gothic"/>
          <w:color w:val="000000" w:themeColor="text1"/>
          <w:lang w:eastAsia="ko-KR"/>
        </w:rPr>
      </w:pPr>
      <w:proofErr w:type="gramStart"/>
      <w:r w:rsidRPr="008B01FF">
        <w:rPr>
          <w:rFonts w:eastAsia="Malgun Gothic"/>
          <w:color w:val="000000" w:themeColor="text1"/>
          <w:lang w:eastAsia="ko-KR"/>
        </w:rPr>
        <w:t>C2 :</w:t>
      </w:r>
      <w:proofErr w:type="gramEnd"/>
      <w:r w:rsidRPr="008B01FF">
        <w:rPr>
          <w:rFonts w:eastAsia="Malgun Gothic"/>
          <w:color w:val="000000" w:themeColor="text1"/>
          <w:lang w:eastAsia="ko-KR"/>
        </w:rPr>
        <w:t xml:space="preserve"> </w:t>
      </w:r>
      <w:r w:rsidR="00BD230B">
        <w:rPr>
          <w:color w:val="000000" w:themeColor="text1"/>
        </w:rPr>
        <w:t>P</w:t>
      </w:r>
      <w:r w:rsidRPr="008B01FF">
        <w:rPr>
          <w:color w:val="000000" w:themeColor="text1"/>
        </w:rPr>
        <w:t xml:space="preserve">oint-to-(multi)point </w:t>
      </w:r>
      <w:r w:rsidR="00937204">
        <w:rPr>
          <w:color w:val="000000" w:themeColor="text1"/>
        </w:rPr>
        <w:t xml:space="preserve">/ relay </w:t>
      </w:r>
      <w:r w:rsidRPr="008B01FF">
        <w:rPr>
          <w:color w:val="000000" w:themeColor="text1"/>
        </w:rPr>
        <w:t>communication</w:t>
      </w:r>
      <w:r w:rsidRPr="008B01FF">
        <w:rPr>
          <w:rFonts w:eastAsia="Malgun Gothic"/>
          <w:color w:val="000000" w:themeColor="text1"/>
          <w:lang w:eastAsia="ko-KR"/>
        </w:rPr>
        <w:t xml:space="preserve"> </w:t>
      </w:r>
      <w:r w:rsidR="00BD230B">
        <w:rPr>
          <w:rFonts w:eastAsia="Malgun Gothic"/>
          <w:color w:val="000000" w:themeColor="text1"/>
          <w:lang w:eastAsia="ko-KR"/>
        </w:rPr>
        <w:t xml:space="preserve">               </w:t>
      </w:r>
      <w:r w:rsidRPr="008B01FF">
        <w:rPr>
          <w:rFonts w:eastAsia="Malgun Gothic"/>
          <w:color w:val="000000" w:themeColor="text1"/>
          <w:lang w:eastAsia="ko-KR"/>
        </w:rPr>
        <w:t xml:space="preserve">   </w:t>
      </w:r>
      <w:r>
        <w:rPr>
          <w:rFonts w:eastAsia="Malgun Gothic"/>
          <w:color w:val="000000" w:themeColor="text1"/>
          <w:lang w:eastAsia="ko-KR"/>
        </w:rPr>
        <w:t xml:space="preserve">         </w:t>
      </w:r>
      <w:r w:rsidRPr="008B01FF">
        <w:rPr>
          <w:rFonts w:eastAsia="Malgun Gothic"/>
          <w:color w:val="000000" w:themeColor="text1"/>
          <w:lang w:eastAsia="ko-KR"/>
        </w:rPr>
        <w:t xml:space="preserve">  C3 : </w:t>
      </w:r>
      <w:r w:rsidRPr="008B01FF">
        <w:rPr>
          <w:color w:val="000000" w:themeColor="text1"/>
        </w:rPr>
        <w:t>Digital signage</w:t>
      </w:r>
    </w:p>
    <w:p w14:paraId="640342BB" w14:textId="77777777" w:rsidR="00AD617F" w:rsidRDefault="00AD617F" w:rsidP="00AD617F">
      <w:pPr>
        <w:rPr>
          <w:rFonts w:eastAsia="Malgun Gothic"/>
          <w:color w:val="000000" w:themeColor="text1"/>
          <w:szCs w:val="24"/>
        </w:rPr>
      </w:pPr>
    </w:p>
    <w:p w14:paraId="6C23FA70" w14:textId="77777777" w:rsidR="00AD617F" w:rsidRDefault="00AD617F" w:rsidP="00AD617F">
      <w:pPr>
        <w:rPr>
          <w:rFonts w:eastAsia="Malgun Gothic"/>
          <w:color w:val="000000" w:themeColor="text1"/>
          <w:szCs w:val="24"/>
        </w:rPr>
      </w:pPr>
    </w:p>
    <w:p w14:paraId="5CBD34A7" w14:textId="050D22F8" w:rsidR="0045612E" w:rsidRDefault="0045612E" w:rsidP="00AD617F">
      <w:pPr>
        <w:rPr>
          <w:noProof/>
          <w:lang w:eastAsia="ko-KR"/>
        </w:rPr>
      </w:pPr>
      <w:r>
        <w:rPr>
          <w:noProof/>
          <w:lang w:eastAsia="en-US"/>
        </w:rPr>
        <w:drawing>
          <wp:anchor distT="0" distB="0" distL="114300" distR="114300" simplePos="0" relativeHeight="251659264" behindDoc="1" locked="0" layoutInCell="1" allowOverlap="1" wp14:anchorId="41CFE602" wp14:editId="5FB7B5C3">
            <wp:simplePos x="0" y="0"/>
            <wp:positionH relativeFrom="column">
              <wp:posOffset>238125</wp:posOffset>
            </wp:positionH>
            <wp:positionV relativeFrom="paragraph">
              <wp:posOffset>19685</wp:posOffset>
            </wp:positionV>
            <wp:extent cx="5943600" cy="1905000"/>
            <wp:effectExtent l="0" t="0" r="0" b="0"/>
            <wp:wrapNone/>
            <wp:docPr id="2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cstate="print"/>
                    <a:stretch>
                      <a:fillRect/>
                    </a:stretch>
                  </pic:blipFill>
                  <pic:spPr>
                    <a:xfrm>
                      <a:off x="0" y="0"/>
                      <a:ext cx="5943600" cy="1905000"/>
                    </a:xfrm>
                    <a:prstGeom prst="rect">
                      <a:avLst/>
                    </a:prstGeom>
                  </pic:spPr>
                </pic:pic>
              </a:graphicData>
            </a:graphic>
          </wp:anchor>
        </w:drawing>
      </w:r>
    </w:p>
    <w:p w14:paraId="6199D0B8" w14:textId="77777777" w:rsidR="0045612E" w:rsidRDefault="0045612E" w:rsidP="0045612E">
      <w:pPr>
        <w:jc w:val="center"/>
        <w:rPr>
          <w:noProof/>
          <w:lang w:eastAsia="ko-KR"/>
        </w:rPr>
      </w:pPr>
    </w:p>
    <w:p w14:paraId="64E90BD1" w14:textId="77777777" w:rsidR="0045612E" w:rsidRDefault="0045612E" w:rsidP="0045612E">
      <w:pPr>
        <w:jc w:val="center"/>
        <w:rPr>
          <w:noProof/>
          <w:lang w:eastAsia="ko-KR"/>
        </w:rPr>
      </w:pPr>
    </w:p>
    <w:p w14:paraId="5B773D1F" w14:textId="77777777" w:rsidR="0045612E" w:rsidRDefault="0045612E" w:rsidP="0045612E">
      <w:pPr>
        <w:jc w:val="center"/>
        <w:rPr>
          <w:noProof/>
          <w:lang w:eastAsia="ko-KR"/>
        </w:rPr>
      </w:pPr>
    </w:p>
    <w:p w14:paraId="0870B332" w14:textId="77777777" w:rsidR="0045612E" w:rsidRDefault="0045612E" w:rsidP="0045612E">
      <w:pPr>
        <w:jc w:val="center"/>
        <w:rPr>
          <w:noProof/>
          <w:lang w:eastAsia="ko-KR"/>
        </w:rPr>
      </w:pPr>
    </w:p>
    <w:p w14:paraId="66972BFA" w14:textId="77777777" w:rsidR="0045612E" w:rsidRDefault="0045612E" w:rsidP="0045612E">
      <w:pPr>
        <w:jc w:val="center"/>
        <w:rPr>
          <w:noProof/>
          <w:lang w:eastAsia="ko-KR"/>
        </w:rPr>
      </w:pPr>
    </w:p>
    <w:p w14:paraId="507EF31B" w14:textId="77777777" w:rsidR="0045612E" w:rsidRDefault="0045612E" w:rsidP="0045612E">
      <w:pPr>
        <w:jc w:val="center"/>
        <w:rPr>
          <w:noProof/>
          <w:lang w:eastAsia="ko-KR"/>
        </w:rPr>
      </w:pPr>
    </w:p>
    <w:p w14:paraId="3141321E" w14:textId="77777777" w:rsidR="0045612E" w:rsidRDefault="0045612E" w:rsidP="0045612E">
      <w:pPr>
        <w:jc w:val="center"/>
        <w:rPr>
          <w:noProof/>
          <w:lang w:eastAsia="ko-KR"/>
        </w:rPr>
      </w:pPr>
    </w:p>
    <w:p w14:paraId="2D2C848A" w14:textId="77777777" w:rsidR="0045612E" w:rsidRDefault="0045612E" w:rsidP="0045612E">
      <w:pPr>
        <w:jc w:val="center"/>
        <w:rPr>
          <w:noProof/>
          <w:lang w:eastAsia="ko-KR"/>
        </w:rPr>
      </w:pPr>
    </w:p>
    <w:p w14:paraId="1FE55B3B" w14:textId="77777777" w:rsidR="0045612E" w:rsidRDefault="0045612E" w:rsidP="0045612E">
      <w:pPr>
        <w:jc w:val="center"/>
        <w:rPr>
          <w:noProof/>
          <w:lang w:eastAsia="ko-KR"/>
        </w:rPr>
      </w:pPr>
    </w:p>
    <w:p w14:paraId="3CE9A9A5" w14:textId="77777777" w:rsidR="0045612E" w:rsidRDefault="0045612E" w:rsidP="0045612E">
      <w:pPr>
        <w:jc w:val="center"/>
        <w:rPr>
          <w:noProof/>
          <w:lang w:eastAsia="ko-KR"/>
        </w:rPr>
      </w:pPr>
    </w:p>
    <w:p w14:paraId="6B1DF628" w14:textId="77777777" w:rsidR="0045612E" w:rsidRDefault="0045612E" w:rsidP="0045612E">
      <w:pPr>
        <w:pStyle w:val="a"/>
        <w:shd w:val="clear" w:color="auto" w:fill="FFFFFF"/>
        <w:ind w:firstLine="3840"/>
        <w:rPr>
          <w:rFonts w:ascii="Times New Roman" w:hAnsi="Times New Roman" w:cs="Times New Roman"/>
          <w:noProof/>
          <w:color w:val="000000" w:themeColor="text1"/>
          <w:sz w:val="24"/>
          <w:szCs w:val="24"/>
        </w:rPr>
      </w:pPr>
      <w:proofErr w:type="gramStart"/>
      <w:r w:rsidRPr="008B01FF">
        <w:rPr>
          <w:rFonts w:ascii="Times New Roman" w:eastAsia="Malgun Gothic" w:hAnsi="Times New Roman" w:cs="Times New Roman"/>
          <w:color w:val="000000" w:themeColor="text1"/>
          <w:sz w:val="24"/>
          <w:szCs w:val="24"/>
        </w:rPr>
        <w:t>C4 :</w:t>
      </w:r>
      <w:proofErr w:type="gramEnd"/>
      <w:r w:rsidRPr="008B01FF">
        <w:rPr>
          <w:rFonts w:ascii="Times New Roman" w:eastAsia="Malgun Gothic" w:hAnsi="Times New Roman" w:cs="Times New Roman"/>
          <w:color w:val="000000" w:themeColor="text1"/>
          <w:sz w:val="24"/>
          <w:szCs w:val="24"/>
        </w:rPr>
        <w:t xml:space="preserve"> D2D/</w:t>
      </w:r>
      <w:proofErr w:type="spellStart"/>
      <w:r w:rsidRPr="008B01FF">
        <w:rPr>
          <w:rFonts w:ascii="Times New Roman" w:eastAsia="Malgun Gothic" w:hAnsi="Times New Roman" w:cs="Times New Roman"/>
          <w:color w:val="000000" w:themeColor="text1"/>
          <w:sz w:val="24"/>
          <w:szCs w:val="24"/>
        </w:rPr>
        <w:t>IoT</w:t>
      </w:r>
      <w:proofErr w:type="spellEnd"/>
    </w:p>
    <w:p w14:paraId="777946DA" w14:textId="77777777" w:rsidR="0045612E" w:rsidRPr="00A77916" w:rsidRDefault="0045612E" w:rsidP="0045612E">
      <w:pPr>
        <w:jc w:val="center"/>
        <w:rPr>
          <w:noProof/>
          <w:lang w:eastAsia="ko-KR"/>
        </w:rPr>
      </w:pPr>
      <w:r>
        <w:rPr>
          <w:rFonts w:hint="eastAsia"/>
          <w:noProof/>
          <w:lang w:eastAsia="en-US"/>
        </w:rPr>
        <w:drawing>
          <wp:anchor distT="0" distB="0" distL="114300" distR="114300" simplePos="0" relativeHeight="251660288" behindDoc="1" locked="0" layoutInCell="1" allowOverlap="1" wp14:anchorId="25C4EE48" wp14:editId="0EF5FDFA">
            <wp:simplePos x="0" y="0"/>
            <wp:positionH relativeFrom="column">
              <wp:posOffset>1143000</wp:posOffset>
            </wp:positionH>
            <wp:positionV relativeFrom="paragraph">
              <wp:posOffset>82550</wp:posOffset>
            </wp:positionV>
            <wp:extent cx="3257550" cy="2133600"/>
            <wp:effectExtent l="19050" t="0" r="0" b="0"/>
            <wp:wrapNone/>
            <wp:docPr id="10649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rotWithShape="1">
                    <a:blip r:embed="rId51" cstate="print"/>
                    <a:srcRect t="10812" b="9630"/>
                    <a:stretch/>
                  </pic:blipFill>
                  <pic:spPr bwMode="auto">
                    <a:xfrm>
                      <a:off x="0" y="0"/>
                      <a:ext cx="3257550" cy="2133600"/>
                    </a:xfrm>
                    <a:prstGeom prst="rect">
                      <a:avLst/>
                    </a:prstGeom>
                    <a:ln>
                      <a:noFill/>
                    </a:ln>
                    <a:extLst>
                      <a:ext uri="{53640926-AAD7-44D8-BBD7-CCE9431645EC}">
                        <a14:shadowObscured xmlns:a14="http://schemas.microsoft.com/office/drawing/2010/main"/>
                      </a:ext>
                    </a:extLst>
                  </pic:spPr>
                </pic:pic>
              </a:graphicData>
            </a:graphic>
          </wp:anchor>
        </w:drawing>
      </w:r>
    </w:p>
    <w:p w14:paraId="02A00FD0" w14:textId="77777777" w:rsidR="0045612E" w:rsidRPr="008B01FF" w:rsidRDefault="0045612E" w:rsidP="0045612E">
      <w:pPr>
        <w:jc w:val="center"/>
        <w:rPr>
          <w:rFonts w:eastAsia="Malgun Gothic"/>
          <w:noProof/>
          <w:color w:val="000000" w:themeColor="text1"/>
          <w:lang w:eastAsia="ko-KR"/>
        </w:rPr>
      </w:pPr>
    </w:p>
    <w:p w14:paraId="518B405B" w14:textId="77777777" w:rsidR="0045612E" w:rsidRDefault="0045612E" w:rsidP="0045612E">
      <w:pPr>
        <w:jc w:val="center"/>
        <w:rPr>
          <w:rFonts w:eastAsia="Malgun Gothic"/>
          <w:color w:val="000000" w:themeColor="text1"/>
          <w:lang w:eastAsia="ko-KR"/>
        </w:rPr>
      </w:pPr>
    </w:p>
    <w:p w14:paraId="6630B9D3" w14:textId="77777777" w:rsidR="0045612E" w:rsidRDefault="0045612E" w:rsidP="0045612E">
      <w:pPr>
        <w:jc w:val="center"/>
        <w:rPr>
          <w:rFonts w:eastAsia="Malgun Gothic"/>
          <w:color w:val="000000" w:themeColor="text1"/>
          <w:lang w:eastAsia="ko-KR"/>
        </w:rPr>
      </w:pPr>
    </w:p>
    <w:p w14:paraId="7655D187" w14:textId="77777777" w:rsidR="0045612E" w:rsidRDefault="0045612E" w:rsidP="0045612E">
      <w:pPr>
        <w:jc w:val="center"/>
        <w:rPr>
          <w:rFonts w:eastAsia="Malgun Gothic"/>
          <w:color w:val="000000" w:themeColor="text1"/>
          <w:lang w:eastAsia="ko-KR"/>
        </w:rPr>
      </w:pPr>
    </w:p>
    <w:p w14:paraId="55542E3D" w14:textId="77777777" w:rsidR="0045612E" w:rsidRDefault="0045612E" w:rsidP="0045612E">
      <w:pPr>
        <w:jc w:val="center"/>
        <w:rPr>
          <w:rFonts w:eastAsia="Malgun Gothic"/>
          <w:color w:val="000000" w:themeColor="text1"/>
          <w:lang w:eastAsia="ko-KR"/>
        </w:rPr>
      </w:pPr>
    </w:p>
    <w:p w14:paraId="197EC04A" w14:textId="77777777" w:rsidR="0045612E" w:rsidRDefault="0045612E" w:rsidP="0045612E">
      <w:pPr>
        <w:jc w:val="center"/>
        <w:rPr>
          <w:rFonts w:eastAsia="Malgun Gothic"/>
          <w:color w:val="000000" w:themeColor="text1"/>
          <w:lang w:eastAsia="ko-KR"/>
        </w:rPr>
      </w:pPr>
    </w:p>
    <w:p w14:paraId="2EA3A077" w14:textId="77777777" w:rsidR="0045612E" w:rsidRDefault="0045612E" w:rsidP="0045612E">
      <w:pPr>
        <w:jc w:val="center"/>
        <w:rPr>
          <w:rFonts w:eastAsia="Malgun Gothic"/>
          <w:color w:val="000000" w:themeColor="text1"/>
          <w:lang w:eastAsia="ko-KR"/>
        </w:rPr>
      </w:pPr>
    </w:p>
    <w:p w14:paraId="564FB6F1" w14:textId="77777777" w:rsidR="0045612E" w:rsidRDefault="0045612E" w:rsidP="0045612E">
      <w:pPr>
        <w:jc w:val="center"/>
        <w:rPr>
          <w:rFonts w:eastAsia="Malgun Gothic"/>
          <w:color w:val="000000" w:themeColor="text1"/>
          <w:lang w:eastAsia="ko-KR"/>
        </w:rPr>
      </w:pPr>
    </w:p>
    <w:p w14:paraId="4B2A20DA" w14:textId="77777777" w:rsidR="0045612E" w:rsidRDefault="0045612E" w:rsidP="0045612E">
      <w:pPr>
        <w:jc w:val="center"/>
        <w:rPr>
          <w:rFonts w:eastAsia="Malgun Gothic"/>
          <w:color w:val="000000" w:themeColor="text1"/>
          <w:lang w:eastAsia="ko-KR"/>
        </w:rPr>
      </w:pPr>
    </w:p>
    <w:p w14:paraId="2A3B3B37" w14:textId="77777777" w:rsidR="0045612E" w:rsidRDefault="0045612E" w:rsidP="0045612E">
      <w:pPr>
        <w:jc w:val="center"/>
        <w:rPr>
          <w:rFonts w:eastAsia="Malgun Gothic"/>
          <w:color w:val="000000" w:themeColor="text1"/>
          <w:lang w:eastAsia="ko-KR"/>
        </w:rPr>
      </w:pPr>
    </w:p>
    <w:p w14:paraId="3D5B75A9" w14:textId="77777777" w:rsidR="0045612E" w:rsidRDefault="0045612E" w:rsidP="0045612E">
      <w:pPr>
        <w:jc w:val="center"/>
        <w:rPr>
          <w:rFonts w:eastAsia="Malgun Gothic"/>
          <w:color w:val="000000" w:themeColor="text1"/>
          <w:lang w:eastAsia="ko-KR"/>
        </w:rPr>
      </w:pPr>
    </w:p>
    <w:p w14:paraId="78BDB593" w14:textId="77777777" w:rsidR="0045612E" w:rsidRDefault="0045612E" w:rsidP="0045612E">
      <w:pPr>
        <w:jc w:val="center"/>
        <w:rPr>
          <w:rFonts w:eastAsia="Malgun Gothic"/>
          <w:color w:val="000000" w:themeColor="text1"/>
          <w:lang w:eastAsia="ko-KR"/>
        </w:rPr>
      </w:pPr>
    </w:p>
    <w:p w14:paraId="20EBB8CC" w14:textId="77777777" w:rsidR="0045612E" w:rsidRDefault="0045612E" w:rsidP="0045612E">
      <w:pPr>
        <w:jc w:val="center"/>
        <w:rPr>
          <w:rFonts w:eastAsia="Malgun Gothic"/>
          <w:color w:val="000000" w:themeColor="text1"/>
          <w:lang w:eastAsia="ko-KR"/>
        </w:rPr>
      </w:pPr>
      <w:proofErr w:type="gramStart"/>
      <w:r w:rsidRPr="008B01FF">
        <w:rPr>
          <w:rFonts w:eastAsia="Malgun Gothic"/>
          <w:color w:val="000000" w:themeColor="text1"/>
          <w:lang w:eastAsia="ko-KR"/>
        </w:rPr>
        <w:t>C5 :</w:t>
      </w:r>
      <w:proofErr w:type="gramEnd"/>
      <w:r w:rsidRPr="008B01FF">
        <w:rPr>
          <w:rFonts w:eastAsia="Malgun Gothic"/>
          <w:color w:val="000000" w:themeColor="text1"/>
          <w:lang w:eastAsia="ko-KR"/>
        </w:rPr>
        <w:t xml:space="preserve"> LOS </w:t>
      </w:r>
      <w:r>
        <w:rPr>
          <w:rFonts w:eastAsia="Malgun Gothic"/>
          <w:color w:val="000000" w:themeColor="text1"/>
          <w:lang w:eastAsia="ko-KR"/>
        </w:rPr>
        <w:t>Authentication</w:t>
      </w:r>
    </w:p>
    <w:p w14:paraId="17E4EFA1" w14:textId="2BF4626A" w:rsidR="0046628D" w:rsidRDefault="0046628D">
      <w:pPr>
        <w:rPr>
          <w:rFonts w:eastAsia="Malgun Gothic"/>
          <w:noProof/>
          <w:color w:val="000000" w:themeColor="text1"/>
          <w:lang w:eastAsia="ko-KR"/>
        </w:rPr>
      </w:pPr>
      <w:r>
        <w:rPr>
          <w:rFonts w:eastAsia="Malgun Gothic"/>
          <w:noProof/>
          <w:color w:val="000000" w:themeColor="text1"/>
          <w:lang w:eastAsia="ko-KR"/>
        </w:rPr>
        <w:br w:type="page"/>
      </w:r>
    </w:p>
    <w:p w14:paraId="7098AB66" w14:textId="77777777" w:rsidR="0046628D" w:rsidRDefault="0046628D" w:rsidP="0045612E">
      <w:pPr>
        <w:jc w:val="center"/>
        <w:rPr>
          <w:rFonts w:eastAsia="Malgun Gothic"/>
          <w:noProof/>
          <w:color w:val="000000" w:themeColor="text1"/>
          <w:lang w:eastAsia="ko-KR"/>
        </w:rPr>
      </w:pPr>
    </w:p>
    <w:p w14:paraId="0E1D2F46" w14:textId="77777777" w:rsidR="0045612E" w:rsidRDefault="0045612E" w:rsidP="0045612E">
      <w:pPr>
        <w:jc w:val="center"/>
        <w:rPr>
          <w:rFonts w:eastAsia="Malgun Gothic"/>
          <w:noProof/>
          <w:color w:val="000000" w:themeColor="text1"/>
          <w:lang w:eastAsia="ko-KR"/>
        </w:rPr>
      </w:pPr>
      <w:r>
        <w:rPr>
          <w:rFonts w:eastAsia="Malgun Gothic"/>
          <w:noProof/>
          <w:color w:val="000000" w:themeColor="text1"/>
          <w:lang w:eastAsia="en-US"/>
        </w:rPr>
        <w:drawing>
          <wp:anchor distT="0" distB="0" distL="114300" distR="114300" simplePos="0" relativeHeight="251661312" behindDoc="1" locked="0" layoutInCell="1" allowOverlap="1" wp14:anchorId="0E1D0DAE" wp14:editId="0BA285FC">
            <wp:simplePos x="0" y="0"/>
            <wp:positionH relativeFrom="column">
              <wp:posOffset>152400</wp:posOffset>
            </wp:positionH>
            <wp:positionV relativeFrom="paragraph">
              <wp:posOffset>86995</wp:posOffset>
            </wp:positionV>
            <wp:extent cx="4933950" cy="3238500"/>
            <wp:effectExtent l="19050" t="0" r="0" b="0"/>
            <wp:wrapNone/>
            <wp:docPr id="7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52" cstate="print"/>
                    <a:stretch>
                      <a:fillRect/>
                    </a:stretch>
                  </pic:blipFill>
                  <pic:spPr>
                    <a:xfrm>
                      <a:off x="0" y="0"/>
                      <a:ext cx="4933950" cy="3238500"/>
                    </a:xfrm>
                    <a:prstGeom prst="rect">
                      <a:avLst/>
                    </a:prstGeom>
                  </pic:spPr>
                </pic:pic>
              </a:graphicData>
            </a:graphic>
          </wp:anchor>
        </w:drawing>
      </w:r>
    </w:p>
    <w:p w14:paraId="10AB36A5" w14:textId="77777777" w:rsidR="0045612E" w:rsidRDefault="0045612E" w:rsidP="0045612E">
      <w:pPr>
        <w:jc w:val="center"/>
        <w:rPr>
          <w:rFonts w:eastAsia="Malgun Gothic"/>
          <w:noProof/>
          <w:color w:val="000000" w:themeColor="text1"/>
          <w:lang w:eastAsia="ko-KR"/>
        </w:rPr>
      </w:pPr>
    </w:p>
    <w:p w14:paraId="135C23D9" w14:textId="77777777" w:rsidR="0045612E" w:rsidRDefault="0045612E" w:rsidP="0045612E">
      <w:pPr>
        <w:jc w:val="center"/>
        <w:rPr>
          <w:rFonts w:eastAsia="Malgun Gothic"/>
          <w:noProof/>
          <w:color w:val="000000" w:themeColor="text1"/>
          <w:lang w:eastAsia="ko-KR"/>
        </w:rPr>
      </w:pPr>
    </w:p>
    <w:p w14:paraId="50D7EF62" w14:textId="77777777" w:rsidR="0045612E" w:rsidRDefault="0045612E" w:rsidP="0045612E">
      <w:pPr>
        <w:jc w:val="center"/>
        <w:rPr>
          <w:rFonts w:eastAsia="Malgun Gothic"/>
          <w:noProof/>
          <w:color w:val="000000" w:themeColor="text1"/>
          <w:lang w:eastAsia="ko-KR"/>
        </w:rPr>
      </w:pPr>
    </w:p>
    <w:p w14:paraId="07075B3F" w14:textId="77777777" w:rsidR="0045612E" w:rsidRDefault="0045612E" w:rsidP="0045612E">
      <w:pPr>
        <w:jc w:val="center"/>
        <w:rPr>
          <w:rFonts w:eastAsia="Malgun Gothic"/>
          <w:noProof/>
          <w:color w:val="000000" w:themeColor="text1"/>
          <w:lang w:eastAsia="ko-KR"/>
        </w:rPr>
      </w:pPr>
    </w:p>
    <w:p w14:paraId="40442ECB" w14:textId="77777777" w:rsidR="0045612E" w:rsidRDefault="0045612E" w:rsidP="0045612E">
      <w:pPr>
        <w:jc w:val="center"/>
        <w:rPr>
          <w:rFonts w:eastAsia="Malgun Gothic"/>
          <w:noProof/>
          <w:color w:val="000000" w:themeColor="text1"/>
          <w:lang w:eastAsia="ko-KR"/>
        </w:rPr>
      </w:pPr>
    </w:p>
    <w:p w14:paraId="12C3F059" w14:textId="77777777" w:rsidR="0045612E" w:rsidRDefault="0045612E" w:rsidP="0045612E">
      <w:pPr>
        <w:jc w:val="center"/>
        <w:rPr>
          <w:rFonts w:eastAsia="Malgun Gothic"/>
          <w:noProof/>
          <w:color w:val="000000" w:themeColor="text1"/>
          <w:lang w:eastAsia="ko-KR"/>
        </w:rPr>
      </w:pPr>
    </w:p>
    <w:p w14:paraId="01E84E91" w14:textId="77777777" w:rsidR="0045612E" w:rsidRDefault="0045612E" w:rsidP="0045612E">
      <w:pPr>
        <w:jc w:val="center"/>
        <w:rPr>
          <w:rFonts w:eastAsia="Malgun Gothic"/>
          <w:noProof/>
          <w:color w:val="000000" w:themeColor="text1"/>
          <w:lang w:eastAsia="ko-KR"/>
        </w:rPr>
      </w:pPr>
    </w:p>
    <w:p w14:paraId="481AC80C" w14:textId="77777777" w:rsidR="0045612E" w:rsidRDefault="0045612E" w:rsidP="0045612E">
      <w:pPr>
        <w:jc w:val="center"/>
        <w:rPr>
          <w:rFonts w:eastAsia="Malgun Gothic"/>
          <w:noProof/>
          <w:color w:val="000000" w:themeColor="text1"/>
          <w:lang w:eastAsia="ko-KR"/>
        </w:rPr>
      </w:pPr>
    </w:p>
    <w:p w14:paraId="4679571E" w14:textId="77777777" w:rsidR="0045612E" w:rsidRDefault="0045612E" w:rsidP="0045612E">
      <w:pPr>
        <w:jc w:val="center"/>
        <w:rPr>
          <w:rFonts w:eastAsia="Malgun Gothic"/>
          <w:noProof/>
          <w:color w:val="000000" w:themeColor="text1"/>
          <w:lang w:eastAsia="ko-KR"/>
        </w:rPr>
      </w:pPr>
    </w:p>
    <w:p w14:paraId="380FF3D0" w14:textId="77777777" w:rsidR="0045612E" w:rsidRDefault="0045612E" w:rsidP="0045612E">
      <w:pPr>
        <w:jc w:val="center"/>
        <w:rPr>
          <w:rFonts w:eastAsia="Malgun Gothic"/>
          <w:noProof/>
          <w:color w:val="000000" w:themeColor="text1"/>
          <w:lang w:eastAsia="ko-KR"/>
        </w:rPr>
      </w:pPr>
    </w:p>
    <w:p w14:paraId="57094B34" w14:textId="77777777" w:rsidR="0045612E" w:rsidRDefault="0045612E" w:rsidP="0045612E">
      <w:pPr>
        <w:jc w:val="center"/>
        <w:rPr>
          <w:rFonts w:eastAsia="Malgun Gothic"/>
          <w:noProof/>
          <w:color w:val="000000" w:themeColor="text1"/>
          <w:lang w:eastAsia="ko-KR"/>
        </w:rPr>
      </w:pPr>
    </w:p>
    <w:p w14:paraId="1A96DF29" w14:textId="77777777" w:rsidR="0045612E" w:rsidRDefault="0045612E" w:rsidP="0045612E">
      <w:pPr>
        <w:jc w:val="center"/>
        <w:rPr>
          <w:rFonts w:eastAsia="Malgun Gothic"/>
          <w:noProof/>
          <w:color w:val="000000" w:themeColor="text1"/>
          <w:lang w:eastAsia="ko-KR"/>
        </w:rPr>
      </w:pPr>
    </w:p>
    <w:p w14:paraId="28FBF67F" w14:textId="77777777" w:rsidR="0045612E" w:rsidRDefault="0045612E" w:rsidP="0045612E">
      <w:pPr>
        <w:jc w:val="center"/>
        <w:rPr>
          <w:rFonts w:eastAsia="Malgun Gothic"/>
          <w:noProof/>
          <w:color w:val="000000" w:themeColor="text1"/>
          <w:lang w:eastAsia="ko-KR"/>
        </w:rPr>
      </w:pPr>
    </w:p>
    <w:p w14:paraId="652C2E5E" w14:textId="77777777" w:rsidR="0045612E" w:rsidRDefault="0045612E" w:rsidP="0045612E">
      <w:pPr>
        <w:jc w:val="center"/>
        <w:rPr>
          <w:rFonts w:eastAsia="Malgun Gothic"/>
          <w:noProof/>
          <w:color w:val="000000" w:themeColor="text1"/>
          <w:lang w:eastAsia="ko-KR"/>
        </w:rPr>
      </w:pPr>
    </w:p>
    <w:p w14:paraId="6AFBA9E2" w14:textId="77777777" w:rsidR="0045612E" w:rsidRDefault="0045612E" w:rsidP="0045612E">
      <w:pPr>
        <w:jc w:val="center"/>
        <w:rPr>
          <w:rFonts w:eastAsia="Malgun Gothic"/>
          <w:noProof/>
          <w:color w:val="000000" w:themeColor="text1"/>
          <w:lang w:eastAsia="ko-KR"/>
        </w:rPr>
      </w:pPr>
    </w:p>
    <w:p w14:paraId="53B125DB" w14:textId="77777777" w:rsidR="0045612E" w:rsidRDefault="0045612E" w:rsidP="0045612E">
      <w:pPr>
        <w:jc w:val="center"/>
        <w:rPr>
          <w:rFonts w:eastAsia="Malgun Gothic"/>
          <w:noProof/>
          <w:color w:val="000000" w:themeColor="text1"/>
          <w:lang w:eastAsia="ko-KR"/>
        </w:rPr>
      </w:pPr>
    </w:p>
    <w:p w14:paraId="4E062BFB" w14:textId="77777777" w:rsidR="0045612E" w:rsidRDefault="0045612E" w:rsidP="0045612E">
      <w:pPr>
        <w:jc w:val="center"/>
        <w:rPr>
          <w:rFonts w:eastAsia="Malgun Gothic"/>
          <w:noProof/>
          <w:color w:val="000000" w:themeColor="text1"/>
          <w:lang w:eastAsia="ko-KR"/>
        </w:rPr>
      </w:pPr>
    </w:p>
    <w:p w14:paraId="5DD22BD3" w14:textId="77777777" w:rsidR="0045612E" w:rsidRDefault="0045612E" w:rsidP="0045612E">
      <w:pPr>
        <w:jc w:val="center"/>
        <w:rPr>
          <w:rFonts w:eastAsia="Malgun Gothic"/>
          <w:noProof/>
          <w:color w:val="000000" w:themeColor="text1"/>
          <w:lang w:eastAsia="ko-KR"/>
        </w:rPr>
      </w:pPr>
    </w:p>
    <w:p w14:paraId="1C4983FA" w14:textId="77777777" w:rsidR="0045612E" w:rsidRDefault="0045612E" w:rsidP="0045612E">
      <w:pPr>
        <w:jc w:val="center"/>
        <w:rPr>
          <w:rFonts w:eastAsia="Malgun Gothic"/>
          <w:noProof/>
          <w:color w:val="000000" w:themeColor="text1"/>
          <w:lang w:eastAsia="ko-KR"/>
        </w:rPr>
      </w:pPr>
    </w:p>
    <w:p w14:paraId="4B58D9DF" w14:textId="77777777" w:rsidR="0045612E" w:rsidRPr="008B01FF" w:rsidRDefault="0045612E" w:rsidP="0045612E">
      <w:pPr>
        <w:jc w:val="center"/>
        <w:rPr>
          <w:rFonts w:eastAsia="Malgun Gothic"/>
          <w:noProof/>
          <w:color w:val="000000" w:themeColor="text1"/>
          <w:lang w:eastAsia="ko-KR"/>
        </w:rPr>
      </w:pPr>
      <w:r>
        <w:rPr>
          <w:rFonts w:eastAsia="Malgun Gothic" w:hint="eastAsia"/>
          <w:noProof/>
          <w:color w:val="000000" w:themeColor="text1"/>
          <w:lang w:eastAsia="ko-KR"/>
        </w:rPr>
        <w:t>C6: Identification based service</w:t>
      </w:r>
    </w:p>
    <w:p w14:paraId="2AAB27DD" w14:textId="77777777" w:rsidR="0045612E" w:rsidRDefault="0045612E" w:rsidP="0045612E">
      <w:pPr>
        <w:jc w:val="center"/>
        <w:rPr>
          <w:rFonts w:eastAsia="Malgun Gothic"/>
          <w:color w:val="000000" w:themeColor="text1"/>
          <w:lang w:eastAsia="ko-KR"/>
        </w:rPr>
      </w:pPr>
    </w:p>
    <w:p w14:paraId="6EE4965E" w14:textId="77777777" w:rsidR="00C63CFD" w:rsidRPr="008B01FF" w:rsidRDefault="00C63CFD" w:rsidP="00C63CFD">
      <w:pPr>
        <w:rPr>
          <w:rFonts w:eastAsia="Malgun Gothic"/>
          <w:color w:val="000000" w:themeColor="text1"/>
          <w:lang w:eastAsia="ko-KR"/>
        </w:rPr>
      </w:pPr>
      <w:r w:rsidRPr="008B01FF">
        <w:rPr>
          <w:color w:val="000000" w:themeColor="text1"/>
        </w:rPr>
        <w:t xml:space="preserve">The standard will support at least one flicker free PHY mode, in which the modulation is imperceptible for human eye,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 xml:space="preserve">. The standard may allow flicker PHY mode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p>
    <w:p w14:paraId="32F4A82D" w14:textId="77777777" w:rsidR="00C63CFD" w:rsidRDefault="00C63CFD" w:rsidP="00C63CFD">
      <w:pPr>
        <w:rPr>
          <w:rFonts w:eastAsia="Malgun Gothic"/>
          <w:color w:val="000000" w:themeColor="text1"/>
          <w:lang w:eastAsia="ko-KR"/>
        </w:rPr>
      </w:pPr>
    </w:p>
    <w:p w14:paraId="41572498" w14:textId="77777777" w:rsidR="0045612E" w:rsidRPr="008B01FF" w:rsidRDefault="0045612E" w:rsidP="0045612E">
      <w:pPr>
        <w:pStyle w:val="Heading2"/>
        <w:numPr>
          <w:ilvl w:val="2"/>
          <w:numId w:val="2"/>
        </w:numPr>
        <w:rPr>
          <w:color w:val="000000" w:themeColor="text1"/>
        </w:rPr>
      </w:pPr>
      <w:bookmarkStart w:id="54" w:name="_Toc424490110"/>
      <w:bookmarkStart w:id="55" w:name="_Toc429977484"/>
      <w:r w:rsidRPr="008B01FF">
        <w:rPr>
          <w:color w:val="000000" w:themeColor="text1"/>
        </w:rPr>
        <w:t>Transmitter</w:t>
      </w:r>
      <w:bookmarkEnd w:id="54"/>
      <w:bookmarkEnd w:id="55"/>
    </w:p>
    <w:p w14:paraId="4723A2C7" w14:textId="77777777" w:rsidR="0045612E" w:rsidRPr="008B01FF" w:rsidRDefault="0045612E" w:rsidP="0045612E">
      <w:pPr>
        <w:rPr>
          <w:color w:val="000000" w:themeColor="text1"/>
        </w:rPr>
      </w:pPr>
    </w:p>
    <w:p w14:paraId="3D2888AE" w14:textId="77777777" w:rsidR="0045612E" w:rsidRPr="008B01FF" w:rsidRDefault="0045612E" w:rsidP="0045612E">
      <w:pPr>
        <w:rPr>
          <w:color w:val="000000" w:themeColor="text1"/>
        </w:rPr>
      </w:pPr>
      <w:r w:rsidRPr="008B01FF">
        <w:rPr>
          <w:color w:val="000000" w:themeColor="text1"/>
        </w:rPr>
        <w:t>The standard should support the LED Tags, Smart Phone Flash lights</w:t>
      </w:r>
      <w:r w:rsidRPr="008B01FF">
        <w:rPr>
          <w:rFonts w:eastAsia="Malgun Gothic"/>
          <w:color w:val="000000" w:themeColor="text1"/>
          <w:lang w:eastAsia="ko-KR"/>
        </w:rPr>
        <w:t xml:space="preserve">, </w:t>
      </w:r>
      <w:r w:rsidRPr="008B01FF">
        <w:rPr>
          <w:color w:val="000000" w:themeColor="text1"/>
        </w:rPr>
        <w:t>Lighting source,</w:t>
      </w:r>
      <w:r w:rsidRPr="008B01FF">
        <w:rPr>
          <w:rFonts w:eastAsia="Malgun Gothic"/>
          <w:color w:val="000000" w:themeColor="text1"/>
          <w:lang w:eastAsia="ko-KR"/>
        </w:rPr>
        <w:t xml:space="preserve"> etc. </w:t>
      </w:r>
      <w:r w:rsidRPr="008B01FF">
        <w:rPr>
          <w:color w:val="000000" w:themeColor="text1"/>
        </w:rPr>
        <w:t>for various application</w:t>
      </w:r>
      <w:r w:rsidRPr="008B01FF">
        <w:rPr>
          <w:rFonts w:ascii="BatangChe" w:eastAsia="BatangChe" w:hAnsi="BatangChe" w:cs="BatangChe"/>
          <w:color w:val="000000" w:themeColor="text1"/>
          <w:lang w:eastAsia="ko-KR"/>
        </w:rPr>
        <w:t>s</w:t>
      </w:r>
      <w:r w:rsidRPr="008B01FF">
        <w:rPr>
          <w:color w:val="000000" w:themeColor="text1"/>
        </w:rPr>
        <w:t>.</w:t>
      </w:r>
    </w:p>
    <w:p w14:paraId="571053A0" w14:textId="77777777" w:rsidR="0045612E" w:rsidRPr="008B01FF" w:rsidRDefault="0045612E" w:rsidP="0045612E">
      <w:pPr>
        <w:rPr>
          <w:color w:val="000000" w:themeColor="text1"/>
        </w:rPr>
      </w:pPr>
    </w:p>
    <w:tbl>
      <w:tblPr>
        <w:tblStyle w:val="TableGrid"/>
        <w:tblW w:w="0" w:type="auto"/>
        <w:tblLook w:val="04A0" w:firstRow="1" w:lastRow="0" w:firstColumn="1" w:lastColumn="0" w:noHBand="0" w:noVBand="1"/>
      </w:tblPr>
      <w:tblGrid>
        <w:gridCol w:w="5070"/>
        <w:gridCol w:w="3170"/>
      </w:tblGrid>
      <w:tr w:rsidR="0045612E" w:rsidRPr="008B01FF" w14:paraId="42FE1900" w14:textId="77777777" w:rsidTr="00DC09EB">
        <w:trPr>
          <w:trHeight w:val="270"/>
        </w:trPr>
        <w:tc>
          <w:tcPr>
            <w:tcW w:w="5070" w:type="dxa"/>
            <w:noWrap/>
            <w:hideMark/>
          </w:tcPr>
          <w:p w14:paraId="286507DA" w14:textId="77777777" w:rsidR="0045612E" w:rsidRPr="008B01FF" w:rsidRDefault="0045612E" w:rsidP="00DC09EB">
            <w:pPr>
              <w:rPr>
                <w:b/>
                <w:color w:val="000000" w:themeColor="text1"/>
              </w:rPr>
            </w:pPr>
            <w:r w:rsidRPr="008B01FF">
              <w:rPr>
                <w:b/>
                <w:color w:val="000000" w:themeColor="text1"/>
              </w:rPr>
              <w:t>Device</w:t>
            </w:r>
          </w:p>
        </w:tc>
        <w:tc>
          <w:tcPr>
            <w:tcW w:w="3170" w:type="dxa"/>
            <w:noWrap/>
            <w:hideMark/>
          </w:tcPr>
          <w:p w14:paraId="46EB1128" w14:textId="77777777" w:rsidR="0045612E" w:rsidRPr="008B01FF" w:rsidRDefault="0045612E" w:rsidP="00DC09EB">
            <w:pPr>
              <w:rPr>
                <w:b/>
                <w:color w:val="000000" w:themeColor="text1"/>
              </w:rPr>
            </w:pPr>
            <w:r w:rsidRPr="008B01FF">
              <w:rPr>
                <w:b/>
                <w:color w:val="000000" w:themeColor="text1"/>
              </w:rPr>
              <w:t>Applications/Use cases</w:t>
            </w:r>
          </w:p>
        </w:tc>
      </w:tr>
      <w:tr w:rsidR="0045612E" w:rsidRPr="008B01FF" w14:paraId="5ABCA394" w14:textId="77777777" w:rsidTr="00DC09EB">
        <w:trPr>
          <w:trHeight w:val="270"/>
        </w:trPr>
        <w:tc>
          <w:tcPr>
            <w:tcW w:w="5070" w:type="dxa"/>
            <w:noWrap/>
            <w:hideMark/>
          </w:tcPr>
          <w:p w14:paraId="2911FD4D" w14:textId="77777777" w:rsidR="0045612E" w:rsidRPr="008B01FF" w:rsidRDefault="0045612E" w:rsidP="00DC09EB">
            <w:pPr>
              <w:rPr>
                <w:color w:val="000000" w:themeColor="text1"/>
              </w:rPr>
            </w:pPr>
            <w:r w:rsidRPr="008B01FF">
              <w:rPr>
                <w:rFonts w:eastAsia="Malgun Gothic"/>
                <w:color w:val="000000" w:themeColor="text1"/>
                <w:lang w:eastAsia="ko-KR"/>
              </w:rPr>
              <w:t>Smart Device Flash light</w:t>
            </w:r>
          </w:p>
        </w:tc>
        <w:tc>
          <w:tcPr>
            <w:tcW w:w="3170" w:type="dxa"/>
            <w:noWrap/>
            <w:hideMark/>
          </w:tcPr>
          <w:p w14:paraId="322F46D2" w14:textId="77777777" w:rsidR="0045612E" w:rsidRPr="008B01FF" w:rsidRDefault="0045612E" w:rsidP="00DC09EB">
            <w:pPr>
              <w:rPr>
                <w:rFonts w:eastAsia="Malgun Gothic"/>
                <w:color w:val="000000" w:themeColor="text1"/>
                <w:lang w:eastAsia="ko-KR"/>
              </w:rPr>
            </w:pPr>
            <w:r w:rsidRPr="008B01FF">
              <w:rPr>
                <w:rFonts w:eastAsia="Malgun Gothic"/>
                <w:color w:val="000000" w:themeColor="text1"/>
                <w:lang w:eastAsia="ko-KR"/>
              </w:rPr>
              <w:t>C2, C4,</w:t>
            </w:r>
          </w:p>
        </w:tc>
      </w:tr>
      <w:tr w:rsidR="0045612E" w:rsidRPr="008B01FF" w14:paraId="109666FE" w14:textId="77777777" w:rsidTr="00DC09EB">
        <w:trPr>
          <w:trHeight w:val="270"/>
        </w:trPr>
        <w:tc>
          <w:tcPr>
            <w:tcW w:w="5070" w:type="dxa"/>
            <w:noWrap/>
          </w:tcPr>
          <w:p w14:paraId="11DC54F0" w14:textId="77777777" w:rsidR="0045612E" w:rsidRPr="008B01FF" w:rsidRDefault="0045612E" w:rsidP="00DC09EB">
            <w:pPr>
              <w:rPr>
                <w:rFonts w:eastAsia="Malgun Gothic"/>
                <w:color w:val="000000" w:themeColor="text1"/>
                <w:lang w:eastAsia="ko-KR"/>
              </w:rPr>
            </w:pPr>
            <w:r w:rsidRPr="008B01FF">
              <w:rPr>
                <w:rFonts w:eastAsia="Malgun Gothic"/>
                <w:color w:val="000000" w:themeColor="text1"/>
                <w:lang w:eastAsia="ko-KR"/>
              </w:rPr>
              <w:t>Lighting source</w:t>
            </w:r>
          </w:p>
        </w:tc>
        <w:tc>
          <w:tcPr>
            <w:tcW w:w="3170" w:type="dxa"/>
            <w:noWrap/>
            <w:hideMark/>
          </w:tcPr>
          <w:p w14:paraId="4CB32B71" w14:textId="77777777" w:rsidR="0045612E" w:rsidRPr="008B01FF" w:rsidRDefault="0045612E" w:rsidP="00DC09EB">
            <w:pPr>
              <w:rPr>
                <w:color w:val="000000" w:themeColor="text1"/>
              </w:rPr>
            </w:pPr>
            <w:r w:rsidRPr="008B01FF">
              <w:rPr>
                <w:rFonts w:eastAsia="Malgun Gothic"/>
                <w:color w:val="000000" w:themeColor="text1"/>
                <w:lang w:eastAsia="ko-KR"/>
              </w:rPr>
              <w:t>C1, C3,C5</w:t>
            </w:r>
            <w:r>
              <w:rPr>
                <w:rFonts w:eastAsia="Malgun Gothic" w:hint="eastAsia"/>
                <w:color w:val="000000" w:themeColor="text1"/>
                <w:lang w:eastAsia="ko-KR"/>
              </w:rPr>
              <w:t>,C6</w:t>
            </w:r>
          </w:p>
        </w:tc>
      </w:tr>
    </w:tbl>
    <w:p w14:paraId="74F9E90D" w14:textId="77777777" w:rsidR="0045612E" w:rsidRDefault="0045612E" w:rsidP="0045612E">
      <w:pPr>
        <w:rPr>
          <w:color w:val="000000" w:themeColor="text1"/>
        </w:rPr>
      </w:pPr>
    </w:p>
    <w:p w14:paraId="05AD6906" w14:textId="68A2C745" w:rsidR="00322D64" w:rsidRPr="008B01FF" w:rsidRDefault="00322D64" w:rsidP="0045612E">
      <w:pPr>
        <w:rPr>
          <w:color w:val="000000" w:themeColor="text1"/>
        </w:rPr>
      </w:pPr>
      <w:r>
        <w:rPr>
          <w:color w:val="000000" w:themeColor="text1"/>
        </w:rPr>
        <w:t>In addition, it should support the transmitters indicated in clause 4.3.2.</w:t>
      </w:r>
    </w:p>
    <w:p w14:paraId="326E7C34" w14:textId="77777777" w:rsidR="0045612E" w:rsidRPr="008B01FF" w:rsidRDefault="0045612E" w:rsidP="0045612E">
      <w:pPr>
        <w:pStyle w:val="Heading2"/>
        <w:numPr>
          <w:ilvl w:val="2"/>
          <w:numId w:val="2"/>
        </w:numPr>
        <w:rPr>
          <w:color w:val="000000" w:themeColor="text1"/>
        </w:rPr>
      </w:pPr>
      <w:bookmarkStart w:id="56" w:name="_Toc424490111"/>
      <w:bookmarkStart w:id="57" w:name="_Toc429977485"/>
      <w:r w:rsidRPr="008B01FF">
        <w:rPr>
          <w:color w:val="000000" w:themeColor="text1"/>
        </w:rPr>
        <w:t>Receiver</w:t>
      </w:r>
      <w:bookmarkEnd w:id="56"/>
      <w:bookmarkEnd w:id="57"/>
    </w:p>
    <w:p w14:paraId="539FA0B2" w14:textId="77777777" w:rsidR="0045612E" w:rsidRPr="008B01FF" w:rsidRDefault="0045612E" w:rsidP="0045612E">
      <w:pPr>
        <w:rPr>
          <w:color w:val="000000" w:themeColor="text1"/>
        </w:rPr>
      </w:pPr>
    </w:p>
    <w:p w14:paraId="2DE4A348" w14:textId="77777777" w:rsidR="0045612E" w:rsidRPr="008B01FF" w:rsidRDefault="0045612E" w:rsidP="0045612E">
      <w:pPr>
        <w:rPr>
          <w:color w:val="000000" w:themeColor="text1"/>
        </w:rPr>
      </w:pPr>
      <w:r w:rsidRPr="008B01FF">
        <w:rPr>
          <w:color w:val="000000" w:themeColor="text1"/>
        </w:rPr>
        <w:lastRenderedPageBreak/>
        <w:t>The standard will support Low Speed Photodiode Receiver</w:t>
      </w:r>
      <w:r w:rsidRPr="008B01FF">
        <w:rPr>
          <w:rFonts w:eastAsia="Malgun Gothic"/>
          <w:color w:val="000000" w:themeColor="text1"/>
          <w:lang w:eastAsia="ko-KR"/>
        </w:rPr>
        <w:t>.</w:t>
      </w:r>
      <w:r w:rsidRPr="008B01FF">
        <w:rPr>
          <w:color w:val="000000" w:themeColor="text1"/>
        </w:rPr>
        <w:t xml:space="preserve"> </w:t>
      </w:r>
      <w:r w:rsidRPr="008B01FF">
        <w:rPr>
          <w:rFonts w:eastAsia="Malgun Gothic"/>
          <w:color w:val="000000" w:themeColor="text1"/>
          <w:lang w:eastAsia="ko-KR"/>
        </w:rPr>
        <w:t>It</w:t>
      </w:r>
      <w:r w:rsidRPr="008B01FF">
        <w:rPr>
          <w:color w:val="000000" w:themeColor="text1"/>
        </w:rPr>
        <w:t xml:space="preserve"> measure</w:t>
      </w:r>
      <w:r>
        <w:rPr>
          <w:color w:val="000000" w:themeColor="text1"/>
        </w:rPr>
        <w:t>s</w:t>
      </w:r>
      <w:r w:rsidRPr="008B01FF">
        <w:rPr>
          <w:color w:val="000000" w:themeColor="text1"/>
        </w:rPr>
        <w:t xml:space="preserve"> intensity of visible light, IR and/or near UV, as receiver.</w:t>
      </w:r>
    </w:p>
    <w:p w14:paraId="3758DA19" w14:textId="77777777" w:rsidR="0045612E" w:rsidRPr="008B01FF" w:rsidRDefault="0045612E" w:rsidP="0045612E">
      <w:pPr>
        <w:rPr>
          <w:color w:val="000000" w:themeColor="text1"/>
        </w:rPr>
      </w:pPr>
    </w:p>
    <w:p w14:paraId="66B3BBDC" w14:textId="77777777" w:rsidR="0045612E" w:rsidRPr="008B01FF" w:rsidRDefault="0045612E" w:rsidP="0045612E">
      <w:pPr>
        <w:pStyle w:val="Heading2"/>
        <w:numPr>
          <w:ilvl w:val="2"/>
          <w:numId w:val="2"/>
        </w:numPr>
        <w:rPr>
          <w:color w:val="000000" w:themeColor="text1"/>
        </w:rPr>
      </w:pPr>
      <w:bookmarkStart w:id="58" w:name="_Toc424490112"/>
      <w:bookmarkStart w:id="59" w:name="_Toc429977486"/>
      <w:r w:rsidRPr="008B01FF">
        <w:rPr>
          <w:color w:val="000000" w:themeColor="text1"/>
        </w:rPr>
        <w:t xml:space="preserve">Carrier </w:t>
      </w:r>
      <w:r>
        <w:rPr>
          <w:color w:val="000000" w:themeColor="text1"/>
        </w:rPr>
        <w:t>Wavelength</w:t>
      </w:r>
      <w:bookmarkEnd w:id="58"/>
      <w:bookmarkEnd w:id="59"/>
    </w:p>
    <w:p w14:paraId="183ACB67" w14:textId="77777777" w:rsidR="0045612E" w:rsidRPr="008B01FF" w:rsidRDefault="0045612E" w:rsidP="0045612E">
      <w:pPr>
        <w:rPr>
          <w:color w:val="000000" w:themeColor="text1"/>
        </w:rPr>
      </w:pPr>
    </w:p>
    <w:p w14:paraId="2299F826" w14:textId="0047A636" w:rsidR="0045612E" w:rsidRPr="008B01FF" w:rsidRDefault="0045612E" w:rsidP="0045612E">
      <w:pPr>
        <w:rPr>
          <w:color w:val="000000" w:themeColor="text1"/>
        </w:rPr>
      </w:pPr>
      <w:r w:rsidRPr="008B01FF">
        <w:rPr>
          <w:color w:val="000000" w:themeColor="text1"/>
        </w:rPr>
        <w:t xml:space="preserve">Carrier </w:t>
      </w:r>
      <w:r>
        <w:rPr>
          <w:color w:val="000000" w:themeColor="text1"/>
        </w:rPr>
        <w:t>wavelength</w:t>
      </w:r>
      <w:r w:rsidR="00AD4C54">
        <w:rPr>
          <w:color w:val="000000" w:themeColor="text1"/>
        </w:rPr>
        <w:t xml:space="preserve"> will be limited to</w:t>
      </w:r>
      <w:r w:rsidRPr="008B01FF">
        <w:rPr>
          <w:color w:val="000000" w:themeColor="text1"/>
        </w:rPr>
        <w:t xml:space="preserve"> visible light, IR and near UV frequency band.</w:t>
      </w:r>
    </w:p>
    <w:p w14:paraId="07D19975" w14:textId="77777777" w:rsidR="0045612E" w:rsidRPr="008B01FF" w:rsidRDefault="0045612E" w:rsidP="0045612E">
      <w:pPr>
        <w:rPr>
          <w:color w:val="000000" w:themeColor="text1"/>
        </w:rPr>
      </w:pPr>
    </w:p>
    <w:p w14:paraId="0EF8D434" w14:textId="77777777" w:rsidR="0045612E" w:rsidRPr="008B01FF" w:rsidRDefault="0045612E" w:rsidP="0045612E">
      <w:pPr>
        <w:pStyle w:val="Heading2"/>
        <w:numPr>
          <w:ilvl w:val="2"/>
          <w:numId w:val="2"/>
        </w:numPr>
        <w:rPr>
          <w:color w:val="000000" w:themeColor="text1"/>
        </w:rPr>
      </w:pPr>
      <w:bookmarkStart w:id="60" w:name="_Toc424490113"/>
      <w:bookmarkStart w:id="61" w:name="_Toc429977487"/>
      <w:r w:rsidRPr="008B01FF">
        <w:rPr>
          <w:color w:val="000000" w:themeColor="text1"/>
        </w:rPr>
        <w:t>Transfer mode</w:t>
      </w:r>
      <w:bookmarkEnd w:id="60"/>
      <w:bookmarkEnd w:id="61"/>
    </w:p>
    <w:p w14:paraId="7AF1994B" w14:textId="77777777" w:rsidR="0045612E" w:rsidRPr="008B01FF" w:rsidRDefault="0045612E" w:rsidP="0045612E">
      <w:pPr>
        <w:rPr>
          <w:color w:val="000000" w:themeColor="text1"/>
        </w:rPr>
      </w:pPr>
    </w:p>
    <w:p w14:paraId="2192BA40" w14:textId="77777777" w:rsidR="0045612E" w:rsidRDefault="0045612E" w:rsidP="0045612E">
      <w:pPr>
        <w:rPr>
          <w:color w:val="000000" w:themeColor="text1"/>
        </w:rPr>
      </w:pPr>
      <w:r w:rsidRPr="008B01FF">
        <w:rPr>
          <w:color w:val="000000" w:themeColor="text1"/>
        </w:rPr>
        <w:t>The standard m</w:t>
      </w:r>
      <w:r w:rsidRPr="008B01FF">
        <w:rPr>
          <w:color w:val="000000" w:themeColor="text1"/>
          <w:lang w:eastAsia="ko-KR"/>
        </w:rPr>
        <w:t xml:space="preserve">ay </w:t>
      </w:r>
      <w:r w:rsidRPr="008B01FF">
        <w:rPr>
          <w:color w:val="000000" w:themeColor="text1"/>
        </w:rPr>
        <w:t>provide multiple PHY</w:t>
      </w:r>
      <w:r w:rsidRPr="008B01FF">
        <w:rPr>
          <w:rFonts w:eastAsia="Malgun Gothic"/>
          <w:color w:val="000000" w:themeColor="text1"/>
          <w:lang w:eastAsia="ko-KR"/>
        </w:rPr>
        <w:t xml:space="preserve">/MAC </w:t>
      </w:r>
      <w:r w:rsidRPr="008B01FF">
        <w:rPr>
          <w:color w:val="000000" w:themeColor="text1"/>
        </w:rPr>
        <w:t xml:space="preserve">modes that allow the optimal use of the available optical bandwidth on a given luminaire for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eastAsia="Malgun Gothic"/>
          <w:color w:val="000000" w:themeColor="text1"/>
          <w:lang w:eastAsia="ko-KR"/>
        </w:rPr>
        <w:t>6</w:t>
      </w:r>
      <w:r w:rsidRPr="008B01FF">
        <w:rPr>
          <w:color w:val="000000" w:themeColor="text1"/>
        </w:rPr>
        <w:t xml:space="preserve">. </w:t>
      </w:r>
    </w:p>
    <w:p w14:paraId="6A2AD01F" w14:textId="77777777" w:rsidR="00C63CFD" w:rsidRPr="008B01FF" w:rsidRDefault="00C63CFD" w:rsidP="0045612E">
      <w:pPr>
        <w:rPr>
          <w:color w:val="000000" w:themeColor="text1"/>
        </w:rPr>
      </w:pPr>
    </w:p>
    <w:p w14:paraId="14FFE139" w14:textId="77777777" w:rsidR="0045612E" w:rsidRPr="008B01FF" w:rsidRDefault="0045612E" w:rsidP="0045612E">
      <w:pPr>
        <w:pStyle w:val="ListParagraph"/>
        <w:ind w:left="960"/>
        <w:rPr>
          <w:color w:val="000000" w:themeColor="text1"/>
        </w:rPr>
      </w:pPr>
      <w:r w:rsidRPr="008B01FF">
        <w:rPr>
          <w:rFonts w:eastAsia="Malgun Gothic"/>
          <w:b/>
          <w:color w:val="000000" w:themeColor="text1"/>
          <w:lang w:eastAsia="ko-KR"/>
        </w:rPr>
        <w:t>D2D/</w:t>
      </w:r>
      <w:proofErr w:type="spellStart"/>
      <w:r w:rsidRPr="008B01FF">
        <w:rPr>
          <w:rFonts w:eastAsia="Malgun Gothic"/>
          <w:b/>
          <w:color w:val="000000" w:themeColor="text1"/>
          <w:lang w:eastAsia="ko-KR"/>
        </w:rPr>
        <w:t>IoT</w:t>
      </w:r>
      <w:proofErr w:type="spellEnd"/>
      <w:r w:rsidRPr="008B01FF">
        <w:rPr>
          <w:rFonts w:eastAsia="Malgun Gothic"/>
          <w:b/>
          <w:color w:val="000000" w:themeColor="text1"/>
          <w:lang w:eastAsia="ko-KR"/>
        </w:rPr>
        <w:t xml:space="preserve"> data transmission and Relay</w:t>
      </w:r>
      <w:r w:rsidRPr="008B01FF">
        <w:rPr>
          <w:b/>
          <w:color w:val="000000" w:themeColor="text1"/>
        </w:rPr>
        <w:t xml:space="preserve"> mode</w:t>
      </w:r>
      <w:r w:rsidRPr="008B01FF">
        <w:rPr>
          <w:color w:val="000000" w:themeColor="text1"/>
        </w:rPr>
        <w:t xml:space="preserve"> 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3, C4</w:t>
      </w:r>
      <w:r>
        <w:rPr>
          <w:color w:val="000000" w:themeColor="text1"/>
        </w:rPr>
        <w:t>, C5</w:t>
      </w:r>
      <w:r w:rsidRPr="008B01FF">
        <w:rPr>
          <w:color w:val="000000" w:themeColor="text1"/>
        </w:rPr>
        <w:t xml:space="preserve"> and </w:t>
      </w:r>
      <w:r w:rsidRPr="008B01FF">
        <w:rPr>
          <w:rFonts w:eastAsia="Malgun Gothic"/>
          <w:color w:val="000000" w:themeColor="text1"/>
          <w:lang w:eastAsia="ko-KR"/>
        </w:rPr>
        <w:t>C</w:t>
      </w:r>
      <w:r>
        <w:rPr>
          <w:color w:val="000000" w:themeColor="text1"/>
        </w:rPr>
        <w:t>6</w:t>
      </w:r>
      <w:r w:rsidRPr="008B01FF">
        <w:rPr>
          <w:color w:val="000000" w:themeColor="text1"/>
        </w:rPr>
        <w:t>.</w:t>
      </w:r>
    </w:p>
    <w:p w14:paraId="3770157C" w14:textId="77777777" w:rsidR="0045612E" w:rsidRPr="008B01FF" w:rsidRDefault="0045612E" w:rsidP="0045612E">
      <w:pPr>
        <w:pStyle w:val="ListParagraph"/>
        <w:ind w:left="960"/>
        <w:rPr>
          <w:color w:val="000000" w:themeColor="text1"/>
        </w:rPr>
      </w:pPr>
      <w:proofErr w:type="spellStart"/>
      <w:r w:rsidRPr="008B01FF">
        <w:rPr>
          <w:b/>
          <w:color w:val="000000" w:themeColor="text1"/>
        </w:rPr>
        <w:t>Uni</w:t>
      </w:r>
      <w:proofErr w:type="spellEnd"/>
      <w:r w:rsidRPr="008B01FF">
        <w:rPr>
          <w:b/>
          <w:color w:val="000000" w:themeColor="text1"/>
        </w:rPr>
        <w:t>/Bi-directional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proofErr w:type="gramStart"/>
      <w:r w:rsidRPr="008B01FF">
        <w:rPr>
          <w:color w:val="000000" w:themeColor="text1"/>
        </w:rPr>
        <w:t>..</w:t>
      </w:r>
      <w:proofErr w:type="gramEnd"/>
    </w:p>
    <w:p w14:paraId="61F4FE5A" w14:textId="77777777" w:rsidR="0045612E" w:rsidRDefault="0045612E" w:rsidP="0045612E">
      <w:pPr>
        <w:rPr>
          <w:color w:val="000000" w:themeColor="text1"/>
        </w:rPr>
      </w:pPr>
    </w:p>
    <w:p w14:paraId="28F8D2B1" w14:textId="30DE07F9" w:rsidR="0045612E" w:rsidRPr="00B55E70" w:rsidRDefault="00322D64" w:rsidP="00B55E70">
      <w:r>
        <w:t>In regards to the definition of low speed and high speed, t</w:t>
      </w:r>
      <w:r w:rsidRPr="007A2CBE">
        <w:t>he throughput threshold data rate is 1 Mbps as measured at the PHY SAP.  Throughput less than 1 Mbps rate at the PHY SAP is considered low rate and higher than 1 Mbps at the PHY SAP is considered high rate.</w:t>
      </w:r>
    </w:p>
    <w:p w14:paraId="46B73620" w14:textId="77777777" w:rsidR="0045612E" w:rsidRPr="008B01FF" w:rsidRDefault="0045612E" w:rsidP="0045612E">
      <w:pPr>
        <w:pStyle w:val="Heading2"/>
        <w:numPr>
          <w:ilvl w:val="2"/>
          <w:numId w:val="2"/>
        </w:numPr>
        <w:rPr>
          <w:color w:val="000000" w:themeColor="text1"/>
        </w:rPr>
      </w:pPr>
      <w:bookmarkStart w:id="62" w:name="_Toc424490115"/>
      <w:bookmarkStart w:id="63" w:name="_Toc429977488"/>
      <w:r w:rsidRPr="008B01FF">
        <w:rPr>
          <w:color w:val="000000" w:themeColor="text1"/>
        </w:rPr>
        <w:t>Dimming Control</w:t>
      </w:r>
      <w:bookmarkEnd w:id="62"/>
      <w:bookmarkEnd w:id="63"/>
    </w:p>
    <w:p w14:paraId="7DA44123" w14:textId="77777777" w:rsidR="0045612E" w:rsidRPr="008B01FF" w:rsidRDefault="0045612E" w:rsidP="0045612E">
      <w:pPr>
        <w:rPr>
          <w:color w:val="000000" w:themeColor="text1"/>
        </w:rPr>
      </w:pPr>
    </w:p>
    <w:p w14:paraId="20C60447" w14:textId="7857A8D2" w:rsidR="0045612E" w:rsidRPr="00B55E70" w:rsidRDefault="0045612E" w:rsidP="00B55E70">
      <w:pPr>
        <w:rPr>
          <w:rFonts w:eastAsia="Malgun Gothic"/>
          <w:color w:val="000000" w:themeColor="text1"/>
          <w:lang w:eastAsia="ko-KR"/>
        </w:rPr>
      </w:pPr>
      <w:r w:rsidRPr="008B01FF">
        <w:rPr>
          <w:color w:val="000000" w:themeColor="text1"/>
        </w:rPr>
        <w:t xml:space="preserve">The standard will support dimming control for </w:t>
      </w:r>
      <w:r w:rsidRPr="008B01FF">
        <w:rPr>
          <w:rFonts w:eastAsia="Malgun Gothic"/>
          <w:color w:val="000000" w:themeColor="text1"/>
          <w:lang w:eastAsia="ko-KR"/>
        </w:rPr>
        <w:t xml:space="preserve">all of </w:t>
      </w:r>
      <w:r w:rsidRPr="008B01FF">
        <w:rPr>
          <w:color w:val="000000" w:themeColor="text1"/>
        </w:rPr>
        <w:t>application</w:t>
      </w:r>
      <w:r w:rsidRPr="008B01FF">
        <w:rPr>
          <w:rFonts w:eastAsia="Malgun Gothic"/>
          <w:color w:val="000000" w:themeColor="text1"/>
          <w:lang w:eastAsia="ko-KR"/>
        </w:rPr>
        <w:t>s</w:t>
      </w:r>
    </w:p>
    <w:p w14:paraId="679EE172" w14:textId="3600D12B" w:rsidR="0045612E" w:rsidRPr="00280BC8" w:rsidRDefault="0045612E" w:rsidP="0045612E">
      <w:pPr>
        <w:pStyle w:val="Heading2"/>
        <w:numPr>
          <w:ilvl w:val="2"/>
          <w:numId w:val="2"/>
        </w:numPr>
        <w:rPr>
          <w:rFonts w:asciiTheme="majorHAnsi" w:hAnsiTheme="majorHAnsi" w:cstheme="majorHAnsi"/>
        </w:rPr>
      </w:pPr>
      <w:bookmarkStart w:id="64" w:name="_Toc424490117"/>
      <w:bookmarkStart w:id="65" w:name="_Toc429977489"/>
      <w:r w:rsidRPr="00280BC8">
        <w:rPr>
          <w:rFonts w:asciiTheme="majorHAnsi" w:hAnsiTheme="majorHAnsi" w:cstheme="majorHAnsi"/>
        </w:rPr>
        <w:t>Handover</w:t>
      </w:r>
      <w:r w:rsidR="00715E74">
        <w:rPr>
          <w:rFonts w:asciiTheme="majorHAnsi" w:hAnsiTheme="majorHAnsi" w:cstheme="majorHAnsi"/>
          <w:lang w:eastAsia="ko-KR"/>
        </w:rPr>
        <w:t>, L</w:t>
      </w:r>
      <w:r w:rsidRPr="00280BC8">
        <w:rPr>
          <w:rFonts w:asciiTheme="majorHAnsi" w:hAnsiTheme="majorHAnsi" w:cstheme="majorHAnsi"/>
          <w:lang w:eastAsia="ko-KR"/>
        </w:rPr>
        <w:t xml:space="preserve">ink </w:t>
      </w:r>
      <w:r w:rsidR="00715E74">
        <w:rPr>
          <w:rFonts w:asciiTheme="majorHAnsi" w:hAnsiTheme="majorHAnsi" w:cstheme="majorHAnsi"/>
          <w:lang w:eastAsia="ko-KR"/>
        </w:rPr>
        <w:t>R</w:t>
      </w:r>
      <w:r w:rsidRPr="00280BC8">
        <w:rPr>
          <w:rFonts w:asciiTheme="majorHAnsi" w:hAnsiTheme="majorHAnsi" w:cstheme="majorHAnsi"/>
          <w:lang w:eastAsia="ko-KR"/>
        </w:rPr>
        <w:t>ecovery</w:t>
      </w:r>
      <w:r w:rsidRPr="00280BC8">
        <w:rPr>
          <w:rFonts w:asciiTheme="majorHAnsi" w:hAnsiTheme="majorHAnsi" w:cstheme="majorHAnsi"/>
        </w:rPr>
        <w:t xml:space="preserve"> and Interference Coordination</w:t>
      </w:r>
      <w:bookmarkEnd w:id="64"/>
      <w:bookmarkEnd w:id="65"/>
    </w:p>
    <w:p w14:paraId="553BC175" w14:textId="77777777" w:rsidR="0045612E" w:rsidRPr="006374CB" w:rsidRDefault="0045612E" w:rsidP="0045612E"/>
    <w:p w14:paraId="707986AF" w14:textId="77777777" w:rsidR="0045612E" w:rsidRDefault="0045612E" w:rsidP="0045612E">
      <w:r>
        <w:t>The standard may provide mechanisms to support handover between LED light sources, allowing the users to maintain a continuous network connection.</w:t>
      </w:r>
    </w:p>
    <w:p w14:paraId="0130D7F9" w14:textId="77777777" w:rsidR="0045612E" w:rsidRDefault="0045612E" w:rsidP="0045612E"/>
    <w:p w14:paraId="49DA0A41" w14:textId="77777777" w:rsidR="0045612E" w:rsidRDefault="0045612E" w:rsidP="0045612E">
      <w:r>
        <w:t>The standard may provide mechanisms that can be used to develop and deliver interference coordination techniques by higher layers.</w:t>
      </w:r>
    </w:p>
    <w:p w14:paraId="0877AE97" w14:textId="77777777" w:rsidR="00A91E78" w:rsidRPr="006374CB" w:rsidRDefault="00A91E78" w:rsidP="0045612E"/>
    <w:p w14:paraId="652ECA69" w14:textId="68EF3AC4" w:rsidR="0045612E" w:rsidRDefault="0045612E" w:rsidP="009E7F7B">
      <w:pPr>
        <w:rPr>
          <w:lang w:eastAsia="ko-KR"/>
        </w:rPr>
      </w:pPr>
      <w:r>
        <w:rPr>
          <w:rFonts w:hint="eastAsia"/>
          <w:lang w:eastAsia="ko-KR"/>
        </w:rPr>
        <w:t xml:space="preserve">The standard </w:t>
      </w:r>
      <w:r>
        <w:rPr>
          <w:lang w:eastAsia="ko-KR"/>
        </w:rPr>
        <w:t>may</w:t>
      </w:r>
      <w:r>
        <w:rPr>
          <w:rFonts w:hint="eastAsia"/>
          <w:lang w:eastAsia="ko-KR"/>
        </w:rPr>
        <w:t xml:space="preserve"> support link recovery mechanism to maintain connection in unreliable channel for reducing the connection delay.</w:t>
      </w:r>
    </w:p>
    <w:p w14:paraId="3CAE5096" w14:textId="77777777" w:rsidR="009E7F7B" w:rsidRPr="009E7F7B" w:rsidRDefault="009E7F7B" w:rsidP="009E7F7B">
      <w:pPr>
        <w:rPr>
          <w:lang w:eastAsia="ko-KR"/>
        </w:rPr>
      </w:pPr>
    </w:p>
    <w:p w14:paraId="5C17A7D0" w14:textId="77777777" w:rsidR="009E7F7B" w:rsidRDefault="009E7F7B">
      <w:pPr>
        <w:rPr>
          <w:rFonts w:ascii="Arial" w:hAnsi="Arial"/>
          <w:b/>
          <w:color w:val="000000" w:themeColor="text1"/>
          <w:sz w:val="28"/>
        </w:rPr>
      </w:pPr>
      <w:bookmarkStart w:id="66" w:name="_Toc424490119"/>
      <w:r>
        <w:rPr>
          <w:color w:val="000000" w:themeColor="text1"/>
        </w:rPr>
        <w:br w:type="page"/>
      </w:r>
    </w:p>
    <w:p w14:paraId="4F1805EB" w14:textId="1BDF2EEB" w:rsidR="0045612E" w:rsidRPr="008B01FF" w:rsidRDefault="0045612E" w:rsidP="0045612E">
      <w:pPr>
        <w:pStyle w:val="Heading2"/>
        <w:numPr>
          <w:ilvl w:val="2"/>
          <w:numId w:val="2"/>
        </w:numPr>
        <w:rPr>
          <w:color w:val="000000" w:themeColor="text1"/>
        </w:rPr>
      </w:pPr>
      <w:bookmarkStart w:id="67" w:name="_Toc429977490"/>
      <w:r w:rsidRPr="008B01FF">
        <w:rPr>
          <w:color w:val="000000" w:themeColor="text1"/>
        </w:rPr>
        <w:lastRenderedPageBreak/>
        <w:t>Coexistence with Ambient Light</w:t>
      </w:r>
      <w:bookmarkEnd w:id="66"/>
      <w:bookmarkEnd w:id="67"/>
    </w:p>
    <w:p w14:paraId="67A7F829" w14:textId="77777777" w:rsidR="0045612E" w:rsidRPr="008B01FF" w:rsidRDefault="0045612E" w:rsidP="0045612E">
      <w:pPr>
        <w:rPr>
          <w:color w:val="000000" w:themeColor="text1"/>
        </w:rPr>
      </w:pPr>
    </w:p>
    <w:p w14:paraId="31E83D66" w14:textId="0ABCCE30" w:rsidR="0045612E" w:rsidRPr="008B01FF" w:rsidRDefault="0045612E" w:rsidP="0045612E">
      <w:pPr>
        <w:rPr>
          <w:color w:val="000000" w:themeColor="text1"/>
        </w:rPr>
      </w:pPr>
      <w:r w:rsidRPr="008B01FF">
        <w:rPr>
          <w:color w:val="000000" w:themeColor="text1"/>
        </w:rPr>
        <w:t>The standard will co-exist with ambient light that may be reflected on a surface of a transmitter</w:t>
      </w:r>
      <w:r w:rsidR="00C21796">
        <w:rPr>
          <w:color w:val="000000" w:themeColor="text1"/>
        </w:rPr>
        <w:t xml:space="preserve">.  </w:t>
      </w:r>
      <w:r w:rsidR="00C21796">
        <w:t>In addition, coexistence shall be investigated with the existing IEEE802.15.7-2011 operating modes.</w:t>
      </w:r>
    </w:p>
    <w:p w14:paraId="3588393D" w14:textId="77777777" w:rsidR="0045612E" w:rsidRPr="008B01FF" w:rsidRDefault="0045612E" w:rsidP="0045612E">
      <w:pPr>
        <w:rPr>
          <w:color w:val="000000" w:themeColor="text1"/>
        </w:rPr>
      </w:pPr>
    </w:p>
    <w:p w14:paraId="4608A211" w14:textId="77777777" w:rsidR="0045612E" w:rsidRPr="008B01FF" w:rsidRDefault="0045612E" w:rsidP="0045612E">
      <w:pPr>
        <w:pStyle w:val="Heading2"/>
        <w:numPr>
          <w:ilvl w:val="2"/>
          <w:numId w:val="2"/>
        </w:numPr>
        <w:rPr>
          <w:color w:val="000000" w:themeColor="text1"/>
        </w:rPr>
      </w:pPr>
      <w:bookmarkStart w:id="68" w:name="_Toc424490120"/>
      <w:bookmarkStart w:id="69" w:name="_Toc429977491"/>
      <w:r w:rsidRPr="008B01FF">
        <w:rPr>
          <w:color w:val="000000" w:themeColor="text1"/>
        </w:rPr>
        <w:t>Coexistence with Other Lighting Systems</w:t>
      </w:r>
      <w:bookmarkEnd w:id="68"/>
      <w:bookmarkEnd w:id="69"/>
    </w:p>
    <w:p w14:paraId="543E35E6" w14:textId="77777777" w:rsidR="0045612E" w:rsidRPr="008B01FF" w:rsidRDefault="0045612E" w:rsidP="0045612E">
      <w:pPr>
        <w:rPr>
          <w:color w:val="000000" w:themeColor="text1"/>
        </w:rPr>
      </w:pPr>
    </w:p>
    <w:p w14:paraId="71A69C95" w14:textId="77777777" w:rsidR="0045612E" w:rsidRPr="008B01FF" w:rsidRDefault="0045612E" w:rsidP="0045612E">
      <w:pPr>
        <w:rPr>
          <w:color w:val="000000" w:themeColor="text1"/>
        </w:rPr>
      </w:pPr>
      <w:r w:rsidRPr="008B01FF">
        <w:rPr>
          <w:color w:val="000000" w:themeColor="text1"/>
        </w:rPr>
        <w:t xml:space="preserve">The standard will co-exist with other lighting systems. </w:t>
      </w:r>
    </w:p>
    <w:p w14:paraId="1FD1ECC7" w14:textId="77777777" w:rsidR="0045612E" w:rsidRPr="008B01FF" w:rsidRDefault="0045612E" w:rsidP="0045612E">
      <w:pPr>
        <w:rPr>
          <w:color w:val="000000" w:themeColor="text1"/>
        </w:rPr>
      </w:pPr>
    </w:p>
    <w:p w14:paraId="53755074" w14:textId="77777777" w:rsidR="0045612E" w:rsidRPr="008B01FF" w:rsidRDefault="0045612E" w:rsidP="0045612E">
      <w:pPr>
        <w:pStyle w:val="Heading2"/>
        <w:numPr>
          <w:ilvl w:val="2"/>
          <w:numId w:val="2"/>
        </w:numPr>
        <w:rPr>
          <w:color w:val="000000" w:themeColor="text1"/>
        </w:rPr>
      </w:pPr>
      <w:bookmarkStart w:id="70" w:name="_Toc424490121"/>
      <w:bookmarkStart w:id="71" w:name="_Toc429977492"/>
      <w:r w:rsidRPr="008B01FF">
        <w:rPr>
          <w:color w:val="000000" w:themeColor="text1"/>
        </w:rPr>
        <w:t>Identification of Transmitter</w:t>
      </w:r>
      <w:bookmarkEnd w:id="70"/>
      <w:bookmarkEnd w:id="71"/>
    </w:p>
    <w:p w14:paraId="569C5AE4" w14:textId="77777777" w:rsidR="0045612E" w:rsidRPr="008B01FF" w:rsidRDefault="0045612E" w:rsidP="0045612E">
      <w:pPr>
        <w:rPr>
          <w:color w:val="000000" w:themeColor="text1"/>
        </w:rPr>
      </w:pPr>
    </w:p>
    <w:p w14:paraId="4757B41F" w14:textId="1C7145A1" w:rsidR="0045612E" w:rsidRPr="008B01FF" w:rsidRDefault="0045612E" w:rsidP="0045612E">
      <w:pPr>
        <w:rPr>
          <w:color w:val="000000" w:themeColor="text1"/>
          <w:lang w:eastAsia="ko-KR"/>
        </w:rPr>
      </w:pPr>
      <w:r w:rsidRPr="008B01FF">
        <w:rPr>
          <w:color w:val="000000" w:themeColor="text1"/>
        </w:rPr>
        <w:t>The standard will support a scheme to identify transmitters</w:t>
      </w:r>
      <w:r>
        <w:rPr>
          <w:color w:val="000000" w:themeColor="text1"/>
        </w:rPr>
        <w:t>’</w:t>
      </w:r>
      <w:r w:rsidRPr="008B01FF">
        <w:rPr>
          <w:color w:val="000000" w:themeColor="text1"/>
        </w:rPr>
        <w:t xml:space="preserve"> </w:t>
      </w:r>
      <w:r>
        <w:rPr>
          <w:color w:val="000000" w:themeColor="text1"/>
        </w:rPr>
        <w:t xml:space="preserve">ID information. </w:t>
      </w:r>
      <w:r w:rsidRPr="008B01FF">
        <w:rPr>
          <w:color w:val="000000" w:themeColor="text1"/>
        </w:rPr>
        <w:t xml:space="preserve">A receiver can trace a transmitter identification (ID) </w:t>
      </w:r>
      <w:r>
        <w:rPr>
          <w:color w:val="000000" w:themeColor="text1"/>
        </w:rPr>
        <w:t xml:space="preserve">using </w:t>
      </w:r>
      <w:r w:rsidRPr="008B01FF">
        <w:rPr>
          <w:color w:val="000000" w:themeColor="text1"/>
        </w:rPr>
        <w:t>Low Speed Photodiode Receiver system.</w:t>
      </w:r>
    </w:p>
    <w:p w14:paraId="0AA5D432" w14:textId="77777777" w:rsidR="0045612E" w:rsidRPr="002B47A5" w:rsidRDefault="0045612E" w:rsidP="0045612E">
      <w:pPr>
        <w:rPr>
          <w:color w:val="000000" w:themeColor="text1"/>
        </w:rPr>
      </w:pPr>
    </w:p>
    <w:p w14:paraId="6E77097D" w14:textId="77777777" w:rsidR="00111F28" w:rsidRPr="008B01FF" w:rsidRDefault="00111F28" w:rsidP="00111F28">
      <w:pPr>
        <w:pStyle w:val="Heading1"/>
        <w:numPr>
          <w:ilvl w:val="0"/>
          <w:numId w:val="2"/>
        </w:numPr>
        <w:rPr>
          <w:color w:val="000000" w:themeColor="text1"/>
        </w:rPr>
      </w:pPr>
      <w:bookmarkStart w:id="72" w:name="_Toc429977493"/>
      <w:r w:rsidRPr="008B01FF">
        <w:rPr>
          <w:color w:val="000000" w:themeColor="text1"/>
        </w:rPr>
        <w:t>References</w:t>
      </w:r>
      <w:bookmarkEnd w:id="72"/>
    </w:p>
    <w:p w14:paraId="67B3FD04" w14:textId="77777777" w:rsidR="00111F28" w:rsidRPr="008B01FF" w:rsidRDefault="00111F28" w:rsidP="00204A9B">
      <w:pPr>
        <w:rPr>
          <w:color w:val="000000" w:themeColor="text1"/>
        </w:rPr>
      </w:pPr>
    </w:p>
    <w:p w14:paraId="7EFE5EFC" w14:textId="77777777" w:rsidR="0006007A" w:rsidRPr="008B01FF" w:rsidRDefault="0006007A" w:rsidP="007A6DDA">
      <w:pPr>
        <w:pStyle w:val="ListParagraph"/>
        <w:numPr>
          <w:ilvl w:val="0"/>
          <w:numId w:val="6"/>
        </w:numPr>
        <w:ind w:leftChars="0"/>
        <w:rPr>
          <w:color w:val="000000" w:themeColor="text1"/>
        </w:rPr>
      </w:pPr>
      <w:r w:rsidRPr="008B01FF">
        <w:rPr>
          <w:color w:val="000000" w:themeColor="text1"/>
        </w:rPr>
        <w:t>The IEEE P802.15.7r1 Short-Range Optical Wireless Communications Task Group Project Authorization Request (PAR)</w:t>
      </w:r>
      <w:r w:rsidR="007A6DDA" w:rsidRPr="008B01FF">
        <w:rPr>
          <w:color w:val="000000" w:themeColor="text1"/>
        </w:rPr>
        <w:t>: https://mentor.ieee.org/802.15/dcn/15/15-15-0064-00-0007-p802-15-7-revision-par-approved-2014-12-10.pdf</w:t>
      </w:r>
    </w:p>
    <w:p w14:paraId="7F8EF64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Intel Response to 15.7r1 CFA: IEEE802.15-15-0146-00-007a</w:t>
      </w:r>
    </w:p>
    <w:p w14:paraId="2A8A46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CASIO Response to 15.7r1 CFA: IEEE802.15-15-0173-01-007a</w:t>
      </w:r>
    </w:p>
    <w:p w14:paraId="15D1A82F"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China Telecom CFA Response for Optical Camera Communications: IEEE802.15-15-0180-00-007a</w:t>
      </w:r>
    </w:p>
    <w:p w14:paraId="272DD1D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Introduction of LED-ID and Smart Device Camera based Applications: IEEE802.15-15-0196-00-007a</w:t>
      </w:r>
    </w:p>
    <w:p w14:paraId="23D8ED5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Panasonic Response to 15.7r1 CFA: IEEE802.15-15-0197-00-007a</w:t>
      </w:r>
    </w:p>
    <w:p w14:paraId="5417001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NTU Response to 15.7r1 CFA: IEEE802.15-15-0203-00-007a</w:t>
      </w:r>
    </w:p>
    <w:p w14:paraId="116A92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LED Tag Applications for OWC: IEEE802.15-15-0211-00-007a</w:t>
      </w:r>
    </w:p>
    <w:p w14:paraId="40952B88"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B3C86A" w14:textId="77777777" w:rsidR="001A655E" w:rsidRPr="008B01FF" w:rsidRDefault="001A655E" w:rsidP="001A655E">
      <w:pPr>
        <w:pStyle w:val="ListParagraph"/>
        <w:numPr>
          <w:ilvl w:val="0"/>
          <w:numId w:val="6"/>
        </w:numPr>
        <w:ind w:leftChars="0"/>
        <w:rPr>
          <w:color w:val="000000" w:themeColor="text1"/>
        </w:rPr>
      </w:pPr>
      <w:proofErr w:type="spellStart"/>
      <w:r w:rsidRPr="008B01FF">
        <w:rPr>
          <w:color w:val="000000" w:themeColor="text1"/>
        </w:rPr>
        <w:t>Kookmin</w:t>
      </w:r>
      <w:proofErr w:type="spellEnd"/>
      <w:r w:rsidRPr="008B01FF">
        <w:rPr>
          <w:color w:val="000000" w:themeColor="text1"/>
        </w:rPr>
        <w:t xml:space="preserve"> University Response to 15.7r1 CFA: Application of OWC: IEEE802.15-15-0242-00-007a</w:t>
      </w:r>
    </w:p>
    <w:p w14:paraId="4D1C5356" w14:textId="77777777" w:rsidR="00BD5135" w:rsidRPr="008B01FF" w:rsidRDefault="001A655E" w:rsidP="00BD5135">
      <w:pPr>
        <w:pStyle w:val="ListParagraph"/>
        <w:numPr>
          <w:ilvl w:val="0"/>
          <w:numId w:val="6"/>
        </w:numPr>
        <w:ind w:leftChars="0"/>
        <w:rPr>
          <w:color w:val="000000" w:themeColor="text1"/>
        </w:rPr>
      </w:pPr>
      <w:proofErr w:type="spellStart"/>
      <w:r w:rsidRPr="008B01FF">
        <w:rPr>
          <w:color w:val="000000" w:themeColor="text1"/>
        </w:rPr>
        <w:t>Kookmin</w:t>
      </w:r>
      <w:proofErr w:type="spellEnd"/>
      <w:r w:rsidRPr="008B01FF">
        <w:rPr>
          <w:color w:val="000000" w:themeColor="text1"/>
        </w:rPr>
        <w:t xml:space="preserve"> University Response to 15.7r1 CFA: Applications of OCC: IEEE802.15-15-0243-00-007a </w:t>
      </w:r>
    </w:p>
    <w:p w14:paraId="52B5F95C" w14:textId="77777777" w:rsidR="00BD5135" w:rsidRPr="008B01FF" w:rsidRDefault="00BD5135" w:rsidP="00BD5135">
      <w:pPr>
        <w:pStyle w:val="ListParagraph"/>
        <w:numPr>
          <w:ilvl w:val="0"/>
          <w:numId w:val="6"/>
        </w:numPr>
        <w:ind w:leftChars="0"/>
        <w:rPr>
          <w:color w:val="000000" w:themeColor="text1"/>
        </w:rPr>
      </w:pPr>
      <w:proofErr w:type="spellStart"/>
      <w:r w:rsidRPr="008B01FF">
        <w:rPr>
          <w:color w:val="000000" w:themeColor="text1"/>
        </w:rPr>
        <w:t>Fraunhofer</w:t>
      </w:r>
      <w:proofErr w:type="spellEnd"/>
      <w:r w:rsidRPr="008B01FF">
        <w:rPr>
          <w:color w:val="000000" w:themeColor="text1"/>
        </w:rPr>
        <w:t xml:space="preserve"> HHI Response to 15.7r1 CFA: IEEE802.15-15-0248-01-007a</w:t>
      </w:r>
    </w:p>
    <w:p w14:paraId="2A2C2693" w14:textId="77777777" w:rsidR="0006007A" w:rsidRPr="008B01FF" w:rsidRDefault="00BD5135">
      <w:pPr>
        <w:pStyle w:val="ListParagraph"/>
        <w:numPr>
          <w:ilvl w:val="0"/>
          <w:numId w:val="6"/>
        </w:numPr>
        <w:ind w:leftChars="0"/>
        <w:rPr>
          <w:color w:val="000000" w:themeColor="text1"/>
        </w:rPr>
      </w:pPr>
      <w:proofErr w:type="spellStart"/>
      <w:r w:rsidRPr="008B01FF">
        <w:rPr>
          <w:color w:val="000000" w:themeColor="text1"/>
        </w:rPr>
        <w:t>pureLiFi_CFA_response</w:t>
      </w:r>
      <w:proofErr w:type="spellEnd"/>
      <w:r w:rsidRPr="008B01FF">
        <w:rPr>
          <w:color w:val="000000" w:themeColor="text1"/>
        </w:rPr>
        <w:t>: IEEE802.15-15-0192-00-007a</w:t>
      </w:r>
    </w:p>
    <w:p w14:paraId="7AD09B4F"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LED Tag Applications for OWC: IEEE802.15-15-0211-00-007a</w:t>
      </w:r>
    </w:p>
    <w:p w14:paraId="2FE3119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lastRenderedPageBreak/>
        <w:t>D2D/P2P applications using Flash light and Camera of Smart Device: IEEE802.15-15-0212-00-007a</w:t>
      </w:r>
    </w:p>
    <w:p w14:paraId="3526E3A3"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Introduction of LED-ID and Smart Device Camera based Applications :  for Short-Range Optical Wireless Communications Tutorial : IEEE 802.15-15-0196-00-007a</w:t>
      </w:r>
    </w:p>
    <w:p w14:paraId="2FF7C1E0"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 xml:space="preserve">OWC Use Cases : LED Patch based Use Cases for Facility Signage : IEEE 802.15-15-0082-00-0007 </w:t>
      </w:r>
    </w:p>
    <w:p w14:paraId="4ED58A2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Some Issues for OWC : IEEE 802.15.-15-0073-00-0007</w:t>
      </w:r>
    </w:p>
    <w:p w14:paraId="7122344A" w14:textId="77777777" w:rsidR="003F7425" w:rsidRDefault="003F7425" w:rsidP="003F7425">
      <w:pPr>
        <w:pStyle w:val="ListParagraph"/>
        <w:numPr>
          <w:ilvl w:val="0"/>
          <w:numId w:val="6"/>
        </w:numPr>
        <w:ind w:leftChars="0"/>
        <w:rPr>
          <w:color w:val="000000" w:themeColor="text1"/>
        </w:rPr>
      </w:pPr>
      <w:r w:rsidRPr="008B01FF">
        <w:rPr>
          <w:color w:val="000000" w:themeColor="text1"/>
        </w:rPr>
        <w:t>15-15-0404-00-007a-kookmin-university-response-to-15-7r1-cfa-occ-application-in-light-house-to-ship-communication</w:t>
      </w:r>
    </w:p>
    <w:p w14:paraId="3FC7209A" w14:textId="77777777" w:rsidR="009D47B4" w:rsidRDefault="009D47B4" w:rsidP="009D47B4">
      <w:pPr>
        <w:pStyle w:val="ListParagraph"/>
        <w:numPr>
          <w:ilvl w:val="0"/>
          <w:numId w:val="6"/>
        </w:numPr>
        <w:ind w:leftChars="0"/>
        <w:rPr>
          <w:color w:val="000000" w:themeColor="text1"/>
          <w:lang w:eastAsia="ko-KR"/>
        </w:rPr>
      </w:pPr>
      <w:r w:rsidRPr="0069680E">
        <w:rPr>
          <w:color w:val="000000" w:themeColor="text1"/>
          <w:lang w:eastAsia="ko-KR"/>
        </w:rPr>
        <w:t>Overview of LED-ID</w:t>
      </w:r>
      <w:r>
        <w:rPr>
          <w:rFonts w:hint="eastAsia"/>
          <w:color w:val="000000" w:themeColor="text1"/>
          <w:lang w:eastAsia="ko-KR"/>
        </w:rPr>
        <w:t>: IEEE 802.15.-11-0501-00-0-0wng</w:t>
      </w:r>
    </w:p>
    <w:p w14:paraId="4EC03BE8" w14:textId="5ABDAAD0" w:rsidR="009D47B4" w:rsidRPr="009D47B4" w:rsidRDefault="009D47B4" w:rsidP="009D47B4">
      <w:pPr>
        <w:pStyle w:val="ListParagraph"/>
        <w:numPr>
          <w:ilvl w:val="0"/>
          <w:numId w:val="6"/>
        </w:numPr>
        <w:ind w:leftChars="0"/>
        <w:rPr>
          <w:color w:val="000000" w:themeColor="text1"/>
          <w:lang w:eastAsia="ko-KR"/>
        </w:rPr>
      </w:pPr>
      <w:r w:rsidRPr="0069680E">
        <w:rPr>
          <w:color w:val="000000" w:themeColor="text1"/>
          <w:lang w:eastAsia="ko-KR"/>
        </w:rPr>
        <w:t>Overview and Applications of LED-ID System and Visible RFID System</w:t>
      </w:r>
      <w:r>
        <w:rPr>
          <w:rFonts w:hint="eastAsia"/>
          <w:color w:val="000000" w:themeColor="text1"/>
          <w:lang w:eastAsia="ko-KR"/>
        </w:rPr>
        <w:t>: IEEE 802.15-11-0666-00-wng0</w:t>
      </w:r>
    </w:p>
    <w:p w14:paraId="483CDC37" w14:textId="77777777" w:rsidR="00DD2A24" w:rsidRPr="008B01FF" w:rsidRDefault="00DD2A24" w:rsidP="008B01FF">
      <w:pPr>
        <w:rPr>
          <w:color w:val="000000" w:themeColor="text1"/>
        </w:rPr>
      </w:pPr>
    </w:p>
    <w:sectPr w:rsidR="00DD2A24" w:rsidRPr="008B01FF" w:rsidSect="00311755">
      <w:headerReference w:type="default" r:id="rId53"/>
      <w:footerReference w:type="default" r:id="rId54"/>
      <w:headerReference w:type="first" r:id="rId55"/>
      <w:footerReference w:type="first" r:id="rId5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91CBF" w14:textId="77777777" w:rsidR="00A0504D" w:rsidRDefault="00A0504D">
      <w:r>
        <w:separator/>
      </w:r>
    </w:p>
  </w:endnote>
  <w:endnote w:type="continuationSeparator" w:id="0">
    <w:p w14:paraId="73DE95F0" w14:textId="77777777" w:rsidR="00A0504D" w:rsidRDefault="00A0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Che">
    <w:altName w:val="바탕체"/>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936B" w14:textId="77777777" w:rsidR="0022391C" w:rsidRDefault="0022391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F535" w14:textId="77777777" w:rsidR="0022391C" w:rsidRDefault="0022391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C6200" w14:textId="77777777" w:rsidR="00A0504D" w:rsidRDefault="00A0504D">
      <w:r>
        <w:separator/>
      </w:r>
    </w:p>
  </w:footnote>
  <w:footnote w:type="continuationSeparator" w:id="0">
    <w:p w14:paraId="76E9D623" w14:textId="77777777" w:rsidR="00A0504D" w:rsidRDefault="00A0504D">
      <w:r>
        <w:continuationSeparator/>
      </w:r>
    </w:p>
  </w:footnote>
  <w:footnote w:id="1">
    <w:p w14:paraId="1C1BB12A" w14:textId="77777777" w:rsidR="0022391C" w:rsidRDefault="0022391C">
      <w:pPr>
        <w:pStyle w:val="FootnoteText"/>
      </w:pPr>
      <w:r>
        <w:rPr>
          <w:rStyle w:val="FootnoteReference"/>
        </w:rPr>
        <w:footnoteRef/>
      </w:r>
      <w:r>
        <w:t xml:space="preserve"> Defined in document </w:t>
      </w:r>
      <w:hyperlink r:id="rId1" w:history="1">
        <w:r w:rsidRPr="005C3C11">
          <w:rPr>
            <w:rStyle w:val="Hyperlink"/>
          </w:rPr>
          <w:t>https://mentor.ieee.org/802.15/dcn/15/15-15-0445-00-007a-offline-to-online-marketing.pdf</w:t>
        </w:r>
      </w:hyperlink>
      <w:r>
        <w:t xml:space="preserve"> </w:t>
      </w:r>
    </w:p>
  </w:footnote>
  <w:footnote w:id="2">
    <w:p w14:paraId="582AA180" w14:textId="77777777" w:rsidR="0022391C" w:rsidRDefault="0022391C" w:rsidP="005B0986">
      <w:pPr>
        <w:pStyle w:val="FootnoteText"/>
      </w:pPr>
      <w:r>
        <w:rPr>
          <w:rStyle w:val="FootnoteReference"/>
        </w:rPr>
        <w:footnoteRef/>
      </w:r>
      <w:r>
        <w:t xml:space="preserve"> </w:t>
      </w:r>
      <w:proofErr w:type="spellStart"/>
      <w:r w:rsidRPr="00810876">
        <w:t>IoT</w:t>
      </w:r>
      <w:proofErr w:type="spellEnd"/>
      <w:r w:rsidRPr="00810876">
        <w:t xml:space="preserve"> data transmission is the inclusion of non-traditional devices into a communications network such as household appliances connecting and com</w:t>
      </w:r>
      <w:r>
        <w:t xml:space="preserve">municating with a user’s </w:t>
      </w:r>
      <w:r w:rsidRPr="00810876">
        <w:t>device.</w:t>
      </w:r>
    </w:p>
  </w:footnote>
  <w:footnote w:id="3">
    <w:p w14:paraId="03718F95" w14:textId="77777777" w:rsidR="0022391C" w:rsidRDefault="0022391C" w:rsidP="005B0986">
      <w:pPr>
        <w:pStyle w:val="FootnoteText"/>
      </w:pPr>
      <w:r>
        <w:rPr>
          <w:rStyle w:val="FootnoteReference"/>
        </w:rPr>
        <w:footnoteRef/>
      </w:r>
      <w:r>
        <w:t xml:space="preserve"> </w:t>
      </w:r>
      <w:r w:rsidRPr="00810876">
        <w:t xml:space="preserve">Device to device (D2D) data transmission is the direct wireless passing of data between devices without passing data through an infrastructure device such as an access point.  </w:t>
      </w:r>
    </w:p>
  </w:footnote>
  <w:footnote w:id="4">
    <w:p w14:paraId="044D5857" w14:textId="139B8C59" w:rsidR="0022391C" w:rsidRDefault="0022391C">
      <w:pPr>
        <w:pStyle w:val="FootnoteText"/>
      </w:pPr>
      <w:r>
        <w:rPr>
          <w:rStyle w:val="FootnoteReference"/>
        </w:rPr>
        <w:footnoteRef/>
      </w:r>
      <w:r>
        <w:t xml:space="preserve"> </w:t>
      </w:r>
      <w:r w:rsidRPr="004B085C">
        <w:t>LBS means Location-B</w:t>
      </w:r>
      <w:r w:rsidR="00EC3AFF">
        <w:t>ased Services</w:t>
      </w:r>
    </w:p>
  </w:footnote>
  <w:footnote w:id="5">
    <w:p w14:paraId="094F7A42" w14:textId="77777777" w:rsidR="0022391C" w:rsidRDefault="0022391C" w:rsidP="005B0986">
      <w:pPr>
        <w:pStyle w:val="FootnoteText"/>
      </w:pPr>
      <w:r>
        <w:rPr>
          <w:rStyle w:val="FootnoteReference"/>
        </w:rPr>
        <w:footnoteRef/>
      </w:r>
      <w:r>
        <w:t xml:space="preserve"> </w:t>
      </w:r>
      <w:r w:rsidRPr="00810876">
        <w:t>Relay mode is the ad-hoc forwarding of data by a device in the middle of two other devices that would normally be out of communication range.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E3130" w14:textId="469D475C" w:rsidR="0022391C" w:rsidRDefault="0022391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Pr>
        <w:b/>
        <w:noProof/>
        <w:color w:val="000000" w:themeColor="text1"/>
        <w:sz w:val="28"/>
      </w:rPr>
      <w:t>July, 2015</w:t>
    </w:r>
    <w:r w:rsidRPr="008E364F">
      <w:rPr>
        <w:b/>
        <w:color w:val="000000" w:themeColor="text1"/>
        <w:sz w:val="28"/>
      </w:rPr>
      <w:fldChar w:fldCharType="end"/>
    </w:r>
    <w:r>
      <w:rPr>
        <w:b/>
        <w:sz w:val="28"/>
      </w:rPr>
      <w:tab/>
      <w:t xml:space="preserve"> IEEE P802.15-</w:t>
    </w:r>
    <w:fldSimple w:instr=" DOCPROPERTY &quot;Category&quot;  \* MERGEFORMAT ">
      <w:r>
        <w:rPr>
          <w:b/>
          <w:sz w:val="28"/>
        </w:rPr>
        <w:t>15-0492-04-007a</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09FD6" w14:textId="77777777" w:rsidR="0022391C" w:rsidRDefault="0022391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15:restartNumberingAfterBreak="0">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E947B4"/>
    <w:multiLevelType w:val="hybridMultilevel"/>
    <w:tmpl w:val="0B9E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D904307"/>
    <w:multiLevelType w:val="hybridMultilevel"/>
    <w:tmpl w:val="6FF4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6092A"/>
    <w:multiLevelType w:val="hybridMultilevel"/>
    <w:tmpl w:val="A76C5D5C"/>
    <w:lvl w:ilvl="0" w:tplc="2B269E68">
      <w:start w:val="1"/>
      <w:numFmt w:val="bullet"/>
      <w:lvlText w:val="•"/>
      <w:lvlJc w:val="left"/>
      <w:pPr>
        <w:tabs>
          <w:tab w:val="num" w:pos="720"/>
        </w:tabs>
        <w:ind w:left="720" w:hanging="360"/>
      </w:pPr>
      <w:rPr>
        <w:rFonts w:ascii="Arial" w:hAnsi="Arial" w:hint="default"/>
      </w:rPr>
    </w:lvl>
    <w:lvl w:ilvl="1" w:tplc="91560D0C">
      <w:start w:val="1"/>
      <w:numFmt w:val="bullet"/>
      <w:lvlText w:val="•"/>
      <w:lvlJc w:val="left"/>
      <w:pPr>
        <w:tabs>
          <w:tab w:val="num" w:pos="1440"/>
        </w:tabs>
        <w:ind w:left="1440" w:hanging="360"/>
      </w:pPr>
      <w:rPr>
        <w:rFonts w:ascii="Arial" w:hAnsi="Arial" w:hint="default"/>
      </w:rPr>
    </w:lvl>
    <w:lvl w:ilvl="2" w:tplc="F0208B84">
      <w:start w:val="218"/>
      <w:numFmt w:val="bullet"/>
      <w:lvlText w:val="•"/>
      <w:lvlJc w:val="left"/>
      <w:pPr>
        <w:tabs>
          <w:tab w:val="num" w:pos="2160"/>
        </w:tabs>
        <w:ind w:left="2160" w:hanging="360"/>
      </w:pPr>
      <w:rPr>
        <w:rFonts w:ascii="Arial" w:hAnsi="Arial" w:hint="default"/>
      </w:rPr>
    </w:lvl>
    <w:lvl w:ilvl="3" w:tplc="DF84638E">
      <w:start w:val="218"/>
      <w:numFmt w:val="bullet"/>
      <w:lvlText w:val="•"/>
      <w:lvlJc w:val="left"/>
      <w:pPr>
        <w:tabs>
          <w:tab w:val="num" w:pos="2880"/>
        </w:tabs>
        <w:ind w:left="2880" w:hanging="360"/>
      </w:pPr>
      <w:rPr>
        <w:rFonts w:ascii="Arial" w:hAnsi="Arial" w:hint="default"/>
      </w:rPr>
    </w:lvl>
    <w:lvl w:ilvl="4" w:tplc="BBE02C6C" w:tentative="1">
      <w:start w:val="1"/>
      <w:numFmt w:val="bullet"/>
      <w:lvlText w:val="•"/>
      <w:lvlJc w:val="left"/>
      <w:pPr>
        <w:tabs>
          <w:tab w:val="num" w:pos="3600"/>
        </w:tabs>
        <w:ind w:left="3600" w:hanging="360"/>
      </w:pPr>
      <w:rPr>
        <w:rFonts w:ascii="Arial" w:hAnsi="Arial" w:hint="default"/>
      </w:rPr>
    </w:lvl>
    <w:lvl w:ilvl="5" w:tplc="964A0054" w:tentative="1">
      <w:start w:val="1"/>
      <w:numFmt w:val="bullet"/>
      <w:lvlText w:val="•"/>
      <w:lvlJc w:val="left"/>
      <w:pPr>
        <w:tabs>
          <w:tab w:val="num" w:pos="4320"/>
        </w:tabs>
        <w:ind w:left="4320" w:hanging="360"/>
      </w:pPr>
      <w:rPr>
        <w:rFonts w:ascii="Arial" w:hAnsi="Arial" w:hint="default"/>
      </w:rPr>
    </w:lvl>
    <w:lvl w:ilvl="6" w:tplc="E8BC0B02" w:tentative="1">
      <w:start w:val="1"/>
      <w:numFmt w:val="bullet"/>
      <w:lvlText w:val="•"/>
      <w:lvlJc w:val="left"/>
      <w:pPr>
        <w:tabs>
          <w:tab w:val="num" w:pos="5040"/>
        </w:tabs>
        <w:ind w:left="5040" w:hanging="360"/>
      </w:pPr>
      <w:rPr>
        <w:rFonts w:ascii="Arial" w:hAnsi="Arial" w:hint="default"/>
      </w:rPr>
    </w:lvl>
    <w:lvl w:ilvl="7" w:tplc="88269C24" w:tentative="1">
      <w:start w:val="1"/>
      <w:numFmt w:val="bullet"/>
      <w:lvlText w:val="•"/>
      <w:lvlJc w:val="left"/>
      <w:pPr>
        <w:tabs>
          <w:tab w:val="num" w:pos="5760"/>
        </w:tabs>
        <w:ind w:left="5760" w:hanging="360"/>
      </w:pPr>
      <w:rPr>
        <w:rFonts w:ascii="Arial" w:hAnsi="Arial" w:hint="default"/>
      </w:rPr>
    </w:lvl>
    <w:lvl w:ilvl="8" w:tplc="85E889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6"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7D0D3198"/>
    <w:multiLevelType w:val="hybridMultilevel"/>
    <w:tmpl w:val="E42E7388"/>
    <w:lvl w:ilvl="0" w:tplc="DB609F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9"/>
  </w:num>
  <w:num w:numId="4">
    <w:abstractNumId w:val="2"/>
  </w:num>
  <w:num w:numId="5">
    <w:abstractNumId w:val="7"/>
  </w:num>
  <w:num w:numId="6">
    <w:abstractNumId w:val="4"/>
  </w:num>
  <w:num w:numId="7">
    <w:abstractNumId w:val="1"/>
  </w:num>
  <w:num w:numId="8">
    <w:abstractNumId w:val="3"/>
  </w:num>
  <w:num w:numId="9">
    <w:abstractNumId w:val="15"/>
  </w:num>
  <w:num w:numId="10">
    <w:abstractNumId w:val="6"/>
  </w:num>
  <w:num w:numId="11">
    <w:abstractNumId w:val="13"/>
  </w:num>
  <w:num w:numId="12">
    <w:abstractNumId w:val="10"/>
  </w:num>
  <w:num w:numId="13">
    <w:abstractNumId w:val="0"/>
  </w:num>
  <w:num w:numId="14">
    <w:abstractNumId w:val="14"/>
  </w:num>
  <w:num w:numId="15">
    <w:abstractNumId w:val="12"/>
  </w:num>
  <w:num w:numId="16">
    <w:abstractNumId w:val="11"/>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1"/>
    <w:rsid w:val="00004373"/>
    <w:rsid w:val="00011775"/>
    <w:rsid w:val="00013A57"/>
    <w:rsid w:val="000142EA"/>
    <w:rsid w:val="0003008B"/>
    <w:rsid w:val="00031EB6"/>
    <w:rsid w:val="00033709"/>
    <w:rsid w:val="000418F9"/>
    <w:rsid w:val="00051B7E"/>
    <w:rsid w:val="0006007A"/>
    <w:rsid w:val="00060901"/>
    <w:rsid w:val="00063C2D"/>
    <w:rsid w:val="00070018"/>
    <w:rsid w:val="00070897"/>
    <w:rsid w:val="00076AEF"/>
    <w:rsid w:val="000A6194"/>
    <w:rsid w:val="000B3075"/>
    <w:rsid w:val="000B5A43"/>
    <w:rsid w:val="000B5C68"/>
    <w:rsid w:val="000C23D2"/>
    <w:rsid w:val="000C2732"/>
    <w:rsid w:val="000C7318"/>
    <w:rsid w:val="000D238A"/>
    <w:rsid w:val="000D4B5F"/>
    <w:rsid w:val="000E2F80"/>
    <w:rsid w:val="000E41CB"/>
    <w:rsid w:val="000E67C4"/>
    <w:rsid w:val="000F3055"/>
    <w:rsid w:val="000F57D1"/>
    <w:rsid w:val="000F7449"/>
    <w:rsid w:val="00100035"/>
    <w:rsid w:val="001076C8"/>
    <w:rsid w:val="00111F28"/>
    <w:rsid w:val="001133C0"/>
    <w:rsid w:val="00117E32"/>
    <w:rsid w:val="001520F4"/>
    <w:rsid w:val="001555B4"/>
    <w:rsid w:val="001611FF"/>
    <w:rsid w:val="001819C2"/>
    <w:rsid w:val="001A2D89"/>
    <w:rsid w:val="001A655E"/>
    <w:rsid w:val="001C76A5"/>
    <w:rsid w:val="001E289C"/>
    <w:rsid w:val="001E3A0B"/>
    <w:rsid w:val="001E3CA7"/>
    <w:rsid w:val="001E62E2"/>
    <w:rsid w:val="00204A9B"/>
    <w:rsid w:val="00204AF8"/>
    <w:rsid w:val="00206915"/>
    <w:rsid w:val="00214820"/>
    <w:rsid w:val="0022391C"/>
    <w:rsid w:val="00226CC5"/>
    <w:rsid w:val="002338D2"/>
    <w:rsid w:val="0023451C"/>
    <w:rsid w:val="00235E66"/>
    <w:rsid w:val="0024498C"/>
    <w:rsid w:val="00252930"/>
    <w:rsid w:val="002553F4"/>
    <w:rsid w:val="0027102A"/>
    <w:rsid w:val="00280BC8"/>
    <w:rsid w:val="00281D7B"/>
    <w:rsid w:val="00291423"/>
    <w:rsid w:val="002920BA"/>
    <w:rsid w:val="002A5A04"/>
    <w:rsid w:val="002B2D4E"/>
    <w:rsid w:val="002B353F"/>
    <w:rsid w:val="002B43DF"/>
    <w:rsid w:val="002B79CF"/>
    <w:rsid w:val="002C5484"/>
    <w:rsid w:val="002D3044"/>
    <w:rsid w:val="002D4295"/>
    <w:rsid w:val="002D72D3"/>
    <w:rsid w:val="002E5E19"/>
    <w:rsid w:val="002F6BE1"/>
    <w:rsid w:val="003103DD"/>
    <w:rsid w:val="00311755"/>
    <w:rsid w:val="00321726"/>
    <w:rsid w:val="00322D64"/>
    <w:rsid w:val="00330C71"/>
    <w:rsid w:val="00336201"/>
    <w:rsid w:val="0035286F"/>
    <w:rsid w:val="00355C4C"/>
    <w:rsid w:val="003651B1"/>
    <w:rsid w:val="003735B3"/>
    <w:rsid w:val="0037706C"/>
    <w:rsid w:val="003821C2"/>
    <w:rsid w:val="003858D7"/>
    <w:rsid w:val="003B6AFA"/>
    <w:rsid w:val="003B6E12"/>
    <w:rsid w:val="003C1CF3"/>
    <w:rsid w:val="003C3896"/>
    <w:rsid w:val="003C3E9D"/>
    <w:rsid w:val="003C575E"/>
    <w:rsid w:val="003D4B5B"/>
    <w:rsid w:val="003D7C18"/>
    <w:rsid w:val="003E46B0"/>
    <w:rsid w:val="003F16D6"/>
    <w:rsid w:val="003F2292"/>
    <w:rsid w:val="003F23C9"/>
    <w:rsid w:val="003F7221"/>
    <w:rsid w:val="003F7425"/>
    <w:rsid w:val="00401610"/>
    <w:rsid w:val="00403EFE"/>
    <w:rsid w:val="0040485C"/>
    <w:rsid w:val="00405F71"/>
    <w:rsid w:val="0040702E"/>
    <w:rsid w:val="0041169A"/>
    <w:rsid w:val="004207A9"/>
    <w:rsid w:val="004255EC"/>
    <w:rsid w:val="00445ACB"/>
    <w:rsid w:val="00447A7D"/>
    <w:rsid w:val="0045612E"/>
    <w:rsid w:val="004575A7"/>
    <w:rsid w:val="0045772F"/>
    <w:rsid w:val="00465ACB"/>
    <w:rsid w:val="0046628D"/>
    <w:rsid w:val="00471271"/>
    <w:rsid w:val="00473BA6"/>
    <w:rsid w:val="00483F20"/>
    <w:rsid w:val="00495F99"/>
    <w:rsid w:val="004A4EBF"/>
    <w:rsid w:val="004B085C"/>
    <w:rsid w:val="004B1223"/>
    <w:rsid w:val="004C0A1D"/>
    <w:rsid w:val="004D4C98"/>
    <w:rsid w:val="004D5CD7"/>
    <w:rsid w:val="004E0333"/>
    <w:rsid w:val="004E25F1"/>
    <w:rsid w:val="004F71C6"/>
    <w:rsid w:val="0050118C"/>
    <w:rsid w:val="005141FD"/>
    <w:rsid w:val="005233DC"/>
    <w:rsid w:val="00531FF2"/>
    <w:rsid w:val="00534C82"/>
    <w:rsid w:val="00537007"/>
    <w:rsid w:val="0055788F"/>
    <w:rsid w:val="00570C0C"/>
    <w:rsid w:val="00573701"/>
    <w:rsid w:val="00574473"/>
    <w:rsid w:val="00577F1D"/>
    <w:rsid w:val="005813CE"/>
    <w:rsid w:val="005928A1"/>
    <w:rsid w:val="00592D46"/>
    <w:rsid w:val="00593DC4"/>
    <w:rsid w:val="005A0148"/>
    <w:rsid w:val="005A1B99"/>
    <w:rsid w:val="005A2259"/>
    <w:rsid w:val="005A22C8"/>
    <w:rsid w:val="005B0986"/>
    <w:rsid w:val="005B1EB0"/>
    <w:rsid w:val="005B5EA3"/>
    <w:rsid w:val="005C19BC"/>
    <w:rsid w:val="005C474F"/>
    <w:rsid w:val="005C47BA"/>
    <w:rsid w:val="005D2B71"/>
    <w:rsid w:val="005E3D98"/>
    <w:rsid w:val="005E6402"/>
    <w:rsid w:val="006067DC"/>
    <w:rsid w:val="00614E82"/>
    <w:rsid w:val="00624007"/>
    <w:rsid w:val="00627D1F"/>
    <w:rsid w:val="006312EC"/>
    <w:rsid w:val="00644221"/>
    <w:rsid w:val="00650A38"/>
    <w:rsid w:val="00652D01"/>
    <w:rsid w:val="00654FE4"/>
    <w:rsid w:val="00657DB7"/>
    <w:rsid w:val="00665F61"/>
    <w:rsid w:val="00672DB2"/>
    <w:rsid w:val="006A1613"/>
    <w:rsid w:val="006B1F40"/>
    <w:rsid w:val="006C2D02"/>
    <w:rsid w:val="006C38C9"/>
    <w:rsid w:val="006F6F9E"/>
    <w:rsid w:val="0071205C"/>
    <w:rsid w:val="00714781"/>
    <w:rsid w:val="00715E74"/>
    <w:rsid w:val="00733885"/>
    <w:rsid w:val="00736288"/>
    <w:rsid w:val="007423CE"/>
    <w:rsid w:val="00742E7A"/>
    <w:rsid w:val="00742FC1"/>
    <w:rsid w:val="00752F22"/>
    <w:rsid w:val="00756218"/>
    <w:rsid w:val="007622E4"/>
    <w:rsid w:val="00764CCC"/>
    <w:rsid w:val="00784C53"/>
    <w:rsid w:val="00791026"/>
    <w:rsid w:val="007971B8"/>
    <w:rsid w:val="007A125E"/>
    <w:rsid w:val="007A2CBE"/>
    <w:rsid w:val="007A6DDA"/>
    <w:rsid w:val="007B3E8C"/>
    <w:rsid w:val="007C4590"/>
    <w:rsid w:val="007D7B6D"/>
    <w:rsid w:val="007E1B94"/>
    <w:rsid w:val="007E660D"/>
    <w:rsid w:val="007F053F"/>
    <w:rsid w:val="007F39E1"/>
    <w:rsid w:val="00803E77"/>
    <w:rsid w:val="00810876"/>
    <w:rsid w:val="00811A83"/>
    <w:rsid w:val="00813BE3"/>
    <w:rsid w:val="00821B3B"/>
    <w:rsid w:val="00823BF1"/>
    <w:rsid w:val="00830A3A"/>
    <w:rsid w:val="0083198B"/>
    <w:rsid w:val="00837971"/>
    <w:rsid w:val="00842DC8"/>
    <w:rsid w:val="008445B4"/>
    <w:rsid w:val="00853E30"/>
    <w:rsid w:val="008548E9"/>
    <w:rsid w:val="00861F7B"/>
    <w:rsid w:val="00864BC1"/>
    <w:rsid w:val="00876863"/>
    <w:rsid w:val="008851AF"/>
    <w:rsid w:val="008A3492"/>
    <w:rsid w:val="008A551A"/>
    <w:rsid w:val="008A57DC"/>
    <w:rsid w:val="008A75B9"/>
    <w:rsid w:val="008B01FF"/>
    <w:rsid w:val="008B1272"/>
    <w:rsid w:val="008B2767"/>
    <w:rsid w:val="008B2E35"/>
    <w:rsid w:val="008C14BD"/>
    <w:rsid w:val="008D245A"/>
    <w:rsid w:val="008D4182"/>
    <w:rsid w:val="008E1511"/>
    <w:rsid w:val="008E364F"/>
    <w:rsid w:val="008F0DAC"/>
    <w:rsid w:val="009000CA"/>
    <w:rsid w:val="00901A98"/>
    <w:rsid w:val="00906E99"/>
    <w:rsid w:val="00914997"/>
    <w:rsid w:val="00915A41"/>
    <w:rsid w:val="00937204"/>
    <w:rsid w:val="00944289"/>
    <w:rsid w:val="009464D3"/>
    <w:rsid w:val="0094692F"/>
    <w:rsid w:val="009549AD"/>
    <w:rsid w:val="009776D1"/>
    <w:rsid w:val="009850D2"/>
    <w:rsid w:val="009904D2"/>
    <w:rsid w:val="00995643"/>
    <w:rsid w:val="009A55AC"/>
    <w:rsid w:val="009B45BA"/>
    <w:rsid w:val="009C454A"/>
    <w:rsid w:val="009D0EA9"/>
    <w:rsid w:val="009D47B4"/>
    <w:rsid w:val="009E1CF3"/>
    <w:rsid w:val="009E7F7B"/>
    <w:rsid w:val="009F4B01"/>
    <w:rsid w:val="00A01AB3"/>
    <w:rsid w:val="00A046E3"/>
    <w:rsid w:val="00A0504D"/>
    <w:rsid w:val="00A063FB"/>
    <w:rsid w:val="00A20116"/>
    <w:rsid w:val="00A23FA6"/>
    <w:rsid w:val="00A26F8E"/>
    <w:rsid w:val="00A317A0"/>
    <w:rsid w:val="00A31D53"/>
    <w:rsid w:val="00A32497"/>
    <w:rsid w:val="00A41197"/>
    <w:rsid w:val="00A44C2E"/>
    <w:rsid w:val="00A46657"/>
    <w:rsid w:val="00A46D06"/>
    <w:rsid w:val="00A50A76"/>
    <w:rsid w:val="00A50D50"/>
    <w:rsid w:val="00A540B5"/>
    <w:rsid w:val="00A551C3"/>
    <w:rsid w:val="00A56B53"/>
    <w:rsid w:val="00A62382"/>
    <w:rsid w:val="00A639E6"/>
    <w:rsid w:val="00A91E78"/>
    <w:rsid w:val="00A9566E"/>
    <w:rsid w:val="00AA23B1"/>
    <w:rsid w:val="00AB0C91"/>
    <w:rsid w:val="00AB56CE"/>
    <w:rsid w:val="00AC4C60"/>
    <w:rsid w:val="00AD0012"/>
    <w:rsid w:val="00AD4C54"/>
    <w:rsid w:val="00AD617F"/>
    <w:rsid w:val="00AD6F42"/>
    <w:rsid w:val="00AF1112"/>
    <w:rsid w:val="00B23E27"/>
    <w:rsid w:val="00B30355"/>
    <w:rsid w:val="00B42595"/>
    <w:rsid w:val="00B46B1F"/>
    <w:rsid w:val="00B522AB"/>
    <w:rsid w:val="00B55E70"/>
    <w:rsid w:val="00B630E8"/>
    <w:rsid w:val="00B707E8"/>
    <w:rsid w:val="00B74B1B"/>
    <w:rsid w:val="00B751BF"/>
    <w:rsid w:val="00B76F67"/>
    <w:rsid w:val="00B83ABC"/>
    <w:rsid w:val="00B95947"/>
    <w:rsid w:val="00BA1519"/>
    <w:rsid w:val="00BA1689"/>
    <w:rsid w:val="00BA29D9"/>
    <w:rsid w:val="00BA4066"/>
    <w:rsid w:val="00BB47F9"/>
    <w:rsid w:val="00BB57AF"/>
    <w:rsid w:val="00BB7E43"/>
    <w:rsid w:val="00BC2511"/>
    <w:rsid w:val="00BC4A99"/>
    <w:rsid w:val="00BC7B05"/>
    <w:rsid w:val="00BD230B"/>
    <w:rsid w:val="00BD5135"/>
    <w:rsid w:val="00BE0185"/>
    <w:rsid w:val="00BE68AC"/>
    <w:rsid w:val="00BE6BE9"/>
    <w:rsid w:val="00BF2173"/>
    <w:rsid w:val="00BF40D5"/>
    <w:rsid w:val="00C07905"/>
    <w:rsid w:val="00C16F33"/>
    <w:rsid w:val="00C17BC8"/>
    <w:rsid w:val="00C21796"/>
    <w:rsid w:val="00C363D5"/>
    <w:rsid w:val="00C43076"/>
    <w:rsid w:val="00C46C44"/>
    <w:rsid w:val="00C54565"/>
    <w:rsid w:val="00C54927"/>
    <w:rsid w:val="00C634EA"/>
    <w:rsid w:val="00C63CFD"/>
    <w:rsid w:val="00C652F2"/>
    <w:rsid w:val="00C65C89"/>
    <w:rsid w:val="00C678AC"/>
    <w:rsid w:val="00C8272D"/>
    <w:rsid w:val="00C82A8F"/>
    <w:rsid w:val="00C910FE"/>
    <w:rsid w:val="00C95792"/>
    <w:rsid w:val="00CA66C4"/>
    <w:rsid w:val="00CB3551"/>
    <w:rsid w:val="00CB7793"/>
    <w:rsid w:val="00CC55BA"/>
    <w:rsid w:val="00CD0F1F"/>
    <w:rsid w:val="00CD3D4F"/>
    <w:rsid w:val="00CE7545"/>
    <w:rsid w:val="00CF4B6E"/>
    <w:rsid w:val="00D031E6"/>
    <w:rsid w:val="00D058B2"/>
    <w:rsid w:val="00D06017"/>
    <w:rsid w:val="00D07891"/>
    <w:rsid w:val="00D12662"/>
    <w:rsid w:val="00D44C3E"/>
    <w:rsid w:val="00D44D90"/>
    <w:rsid w:val="00D462D6"/>
    <w:rsid w:val="00D526EA"/>
    <w:rsid w:val="00D56E45"/>
    <w:rsid w:val="00D60E45"/>
    <w:rsid w:val="00D6247B"/>
    <w:rsid w:val="00D718FD"/>
    <w:rsid w:val="00D76BBE"/>
    <w:rsid w:val="00D813B7"/>
    <w:rsid w:val="00D84A87"/>
    <w:rsid w:val="00D95693"/>
    <w:rsid w:val="00DA3715"/>
    <w:rsid w:val="00DB5A2B"/>
    <w:rsid w:val="00DC09EB"/>
    <w:rsid w:val="00DD14FF"/>
    <w:rsid w:val="00DD28A2"/>
    <w:rsid w:val="00DD2A24"/>
    <w:rsid w:val="00DE1F9C"/>
    <w:rsid w:val="00DE228A"/>
    <w:rsid w:val="00DE5158"/>
    <w:rsid w:val="00DE7B2B"/>
    <w:rsid w:val="00DF7722"/>
    <w:rsid w:val="00E0075E"/>
    <w:rsid w:val="00E05959"/>
    <w:rsid w:val="00E23770"/>
    <w:rsid w:val="00E25400"/>
    <w:rsid w:val="00E26D01"/>
    <w:rsid w:val="00E35889"/>
    <w:rsid w:val="00E450CD"/>
    <w:rsid w:val="00E458B2"/>
    <w:rsid w:val="00E54798"/>
    <w:rsid w:val="00E579B5"/>
    <w:rsid w:val="00E62979"/>
    <w:rsid w:val="00E75124"/>
    <w:rsid w:val="00E826B3"/>
    <w:rsid w:val="00E934DC"/>
    <w:rsid w:val="00EA01FA"/>
    <w:rsid w:val="00EA3885"/>
    <w:rsid w:val="00EB526E"/>
    <w:rsid w:val="00EC1420"/>
    <w:rsid w:val="00EC3AFF"/>
    <w:rsid w:val="00ED0E8D"/>
    <w:rsid w:val="00EE2BA2"/>
    <w:rsid w:val="00EE37FE"/>
    <w:rsid w:val="00EE6555"/>
    <w:rsid w:val="00EF1B5B"/>
    <w:rsid w:val="00EF4283"/>
    <w:rsid w:val="00EF50F5"/>
    <w:rsid w:val="00F071CB"/>
    <w:rsid w:val="00F15EAC"/>
    <w:rsid w:val="00F2244E"/>
    <w:rsid w:val="00F2723A"/>
    <w:rsid w:val="00F320FB"/>
    <w:rsid w:val="00F35BE8"/>
    <w:rsid w:val="00F40623"/>
    <w:rsid w:val="00F4495C"/>
    <w:rsid w:val="00F46C12"/>
    <w:rsid w:val="00F56278"/>
    <w:rsid w:val="00F63696"/>
    <w:rsid w:val="00F6783C"/>
    <w:rsid w:val="00F733F3"/>
    <w:rsid w:val="00F73A9F"/>
    <w:rsid w:val="00F82382"/>
    <w:rsid w:val="00F84F18"/>
    <w:rsid w:val="00F97206"/>
    <w:rsid w:val="00FA0ABA"/>
    <w:rsid w:val="00FA478F"/>
    <w:rsid w:val="00FA5BE5"/>
    <w:rsid w:val="00FB6C5C"/>
    <w:rsid w:val="00FD62BA"/>
    <w:rsid w:val="00FE23DF"/>
    <w:rsid w:val="00FE7BA1"/>
    <w:rsid w:val="00FF3F87"/>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9098D1"/>
  <w15:docId w15:val="{CC8E829A-12D3-4515-9857-5F1AF2A0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755"/>
    <w:rPr>
      <w:rFonts w:ascii="Times New Roman" w:hAnsi="Times New Roman"/>
      <w:sz w:val="24"/>
    </w:rPr>
  </w:style>
  <w:style w:type="paragraph" w:styleId="Heading1">
    <w:name w:val="heading 1"/>
    <w:basedOn w:val="Normal"/>
    <w:next w:val="Normal"/>
    <w:link w:val="Heading1Char"/>
    <w:uiPriority w:val="9"/>
    <w:qFormat/>
    <w:rsid w:val="00311755"/>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rsid w:val="00311755"/>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11755"/>
    <w:pPr>
      <w:ind w:left="360"/>
      <w:outlineLvl w:val="3"/>
    </w:pPr>
    <w:rPr>
      <w:rFonts w:ascii="Times" w:hAnsi="Times"/>
      <w:u w:val="single"/>
    </w:rPr>
  </w:style>
  <w:style w:type="paragraph" w:styleId="Heading5">
    <w:name w:val="heading 5"/>
    <w:basedOn w:val="Normal"/>
    <w:next w:val="Normal"/>
    <w:qFormat/>
    <w:rsid w:val="00311755"/>
    <w:pPr>
      <w:spacing w:before="240" w:after="60"/>
      <w:outlineLvl w:val="4"/>
    </w:pPr>
    <w:rPr>
      <w:sz w:val="22"/>
      <w:u w:val="single"/>
    </w:rPr>
  </w:style>
  <w:style w:type="paragraph" w:styleId="Heading6">
    <w:name w:val="heading 6"/>
    <w:basedOn w:val="Normal"/>
    <w:next w:val="Normal"/>
    <w:qFormat/>
    <w:rsid w:val="00311755"/>
    <w:pPr>
      <w:spacing w:before="240" w:after="60"/>
      <w:outlineLvl w:val="5"/>
    </w:pPr>
    <w:rPr>
      <w:i/>
      <w:sz w:val="22"/>
    </w:rPr>
  </w:style>
  <w:style w:type="paragraph" w:styleId="Heading7">
    <w:name w:val="heading 7"/>
    <w:basedOn w:val="Normal"/>
    <w:next w:val="Normal"/>
    <w:qFormat/>
    <w:rsid w:val="00311755"/>
    <w:pPr>
      <w:spacing w:before="240" w:after="60"/>
      <w:outlineLvl w:val="6"/>
    </w:pPr>
    <w:rPr>
      <w:rFonts w:ascii="Arial" w:hAnsi="Arial"/>
      <w:sz w:val="20"/>
    </w:rPr>
  </w:style>
  <w:style w:type="paragraph" w:styleId="Heading8">
    <w:name w:val="heading 8"/>
    <w:basedOn w:val="Normal"/>
    <w:next w:val="Normal"/>
    <w:qFormat/>
    <w:rsid w:val="00311755"/>
    <w:pPr>
      <w:spacing w:before="240" w:after="60"/>
      <w:outlineLvl w:val="7"/>
    </w:pPr>
    <w:rPr>
      <w:rFonts w:ascii="Arial" w:hAnsi="Arial"/>
      <w:i/>
      <w:sz w:val="20"/>
    </w:rPr>
  </w:style>
  <w:style w:type="paragraph" w:styleId="Heading9">
    <w:name w:val="heading 9"/>
    <w:basedOn w:val="Normal"/>
    <w:next w:val="Normal"/>
    <w:qFormat/>
    <w:rsid w:val="003117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311755"/>
    <w:pPr>
      <w:tabs>
        <w:tab w:val="center" w:pos="4320"/>
        <w:tab w:val="right" w:pos="8640"/>
      </w:tabs>
    </w:pPr>
  </w:style>
  <w:style w:type="paragraph" w:styleId="Header">
    <w:name w:val="header"/>
    <w:basedOn w:val="Normal"/>
    <w:semiHidden/>
    <w:rsid w:val="00311755"/>
    <w:pPr>
      <w:tabs>
        <w:tab w:val="center" w:pos="4320"/>
        <w:tab w:val="right" w:pos="8640"/>
      </w:tabs>
    </w:pPr>
  </w:style>
  <w:style w:type="paragraph" w:customStyle="1" w:styleId="BitHeading">
    <w:name w:val="Bit Heading"/>
    <w:basedOn w:val="Normal"/>
    <w:rsid w:val="00311755"/>
    <w:pPr>
      <w:spacing w:before="120"/>
      <w:jc w:val="both"/>
    </w:pPr>
    <w:rPr>
      <w:rFonts w:ascii="Palatino" w:hAnsi="Palatino"/>
      <w:i/>
    </w:rPr>
  </w:style>
  <w:style w:type="paragraph" w:customStyle="1" w:styleId="BlockParagraph">
    <w:name w:val="BlockParagraph"/>
    <w:basedOn w:val="Normal"/>
    <w:rsid w:val="00311755"/>
    <w:pPr>
      <w:spacing w:before="120"/>
    </w:pPr>
    <w:rPr>
      <w:rFonts w:ascii="Palatino" w:hAnsi="Palatino"/>
    </w:rPr>
  </w:style>
  <w:style w:type="paragraph" w:customStyle="1" w:styleId="Definition">
    <w:name w:val="Definition"/>
    <w:basedOn w:val="Normal"/>
    <w:rsid w:val="00311755"/>
    <w:pPr>
      <w:spacing w:after="200"/>
      <w:ind w:right="-720"/>
      <w:jc w:val="both"/>
    </w:pPr>
    <w:rPr>
      <w:rFonts w:ascii="New Century Schlbk" w:hAnsi="New Century Schlbk"/>
      <w:sz w:val="20"/>
    </w:rPr>
  </w:style>
  <w:style w:type="paragraph" w:styleId="BodyText">
    <w:name w:val="Body Text"/>
    <w:basedOn w:val="Normal"/>
    <w:semiHidden/>
    <w:rsid w:val="00311755"/>
    <w:rPr>
      <w:color w:val="000000"/>
      <w:lang w:eastAsia="en-US"/>
    </w:rPr>
  </w:style>
  <w:style w:type="paragraph" w:styleId="DocumentMap">
    <w:name w:val="Document Map"/>
    <w:basedOn w:val="Normal"/>
    <w:semiHidden/>
    <w:rsid w:val="00311755"/>
    <w:pPr>
      <w:shd w:val="clear" w:color="auto" w:fill="000080"/>
    </w:pPr>
    <w:rPr>
      <w:rFonts w:ascii="Tahoma" w:hAnsi="Tahoma"/>
    </w:rPr>
  </w:style>
  <w:style w:type="character" w:styleId="PageNumber">
    <w:name w:val="page number"/>
    <w:basedOn w:val="DefaultParagraphFont"/>
    <w:semiHidden/>
    <w:rsid w:val="00311755"/>
  </w:style>
  <w:style w:type="paragraph" w:customStyle="1" w:styleId="covertext">
    <w:name w:val="cover text"/>
    <w:basedOn w:val="Normal"/>
    <w:rsid w:val="00311755"/>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 w:type="paragraph" w:styleId="FootnoteText">
    <w:name w:val="footnote text"/>
    <w:basedOn w:val="Normal"/>
    <w:link w:val="FootnoteTextChar"/>
    <w:uiPriority w:val="99"/>
    <w:semiHidden/>
    <w:unhideWhenUsed/>
    <w:rsid w:val="00742E7A"/>
    <w:rPr>
      <w:sz w:val="20"/>
    </w:rPr>
  </w:style>
  <w:style w:type="character" w:customStyle="1" w:styleId="FootnoteTextChar">
    <w:name w:val="Footnote Text Char"/>
    <w:basedOn w:val="DefaultParagraphFont"/>
    <w:link w:val="FootnoteText"/>
    <w:uiPriority w:val="99"/>
    <w:semiHidden/>
    <w:rsid w:val="00742E7A"/>
    <w:rPr>
      <w:rFonts w:ascii="Times New Roman" w:hAnsi="Times New Roman"/>
    </w:rPr>
  </w:style>
  <w:style w:type="character" w:styleId="FootnoteReference">
    <w:name w:val="footnote reference"/>
    <w:basedOn w:val="DefaultParagraphFont"/>
    <w:uiPriority w:val="99"/>
    <w:semiHidden/>
    <w:unhideWhenUsed/>
    <w:rsid w:val="00742E7A"/>
    <w:rPr>
      <w:vertAlign w:val="superscript"/>
    </w:rPr>
  </w:style>
  <w:style w:type="character" w:styleId="FollowedHyperlink">
    <w:name w:val="FollowedHyperlink"/>
    <w:basedOn w:val="DefaultParagraphFont"/>
    <w:uiPriority w:val="99"/>
    <w:semiHidden/>
    <w:unhideWhenUsed/>
    <w:rsid w:val="00742E7A"/>
    <w:rPr>
      <w:color w:val="954F72" w:themeColor="followedHyperlink"/>
      <w:u w:val="single"/>
    </w:rPr>
  </w:style>
  <w:style w:type="paragraph" w:customStyle="1" w:styleId="a">
    <w:name w:val="바탕글"/>
    <w:basedOn w:val="Normal"/>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CommentReference">
    <w:name w:val="annotation reference"/>
    <w:basedOn w:val="DefaultParagraphFont"/>
    <w:uiPriority w:val="99"/>
    <w:semiHidden/>
    <w:unhideWhenUsed/>
    <w:rsid w:val="002553F4"/>
    <w:rPr>
      <w:sz w:val="18"/>
      <w:szCs w:val="18"/>
    </w:rPr>
  </w:style>
  <w:style w:type="paragraph" w:styleId="CommentText">
    <w:name w:val="annotation text"/>
    <w:basedOn w:val="Normal"/>
    <w:link w:val="CommentTextChar"/>
    <w:uiPriority w:val="99"/>
    <w:semiHidden/>
    <w:unhideWhenUsed/>
    <w:rsid w:val="002553F4"/>
  </w:style>
  <w:style w:type="character" w:customStyle="1" w:styleId="CommentTextChar">
    <w:name w:val="Comment Text Char"/>
    <w:basedOn w:val="DefaultParagraphFont"/>
    <w:link w:val="CommentText"/>
    <w:uiPriority w:val="99"/>
    <w:semiHidden/>
    <w:rsid w:val="002553F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2553F4"/>
    <w:rPr>
      <w:b/>
      <w:bCs/>
    </w:rPr>
  </w:style>
  <w:style w:type="character" w:customStyle="1" w:styleId="CommentSubjectChar">
    <w:name w:val="Comment Subject Char"/>
    <w:basedOn w:val="CommentTextChar"/>
    <w:link w:val="CommentSubject"/>
    <w:uiPriority w:val="99"/>
    <w:semiHidden/>
    <w:rsid w:val="002553F4"/>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9524">
      <w:bodyDiv w:val="1"/>
      <w:marLeft w:val="0"/>
      <w:marRight w:val="0"/>
      <w:marTop w:val="0"/>
      <w:marBottom w:val="0"/>
      <w:divBdr>
        <w:top w:val="none" w:sz="0" w:space="0" w:color="auto"/>
        <w:left w:val="none" w:sz="0" w:space="0" w:color="auto"/>
        <w:bottom w:val="none" w:sz="0" w:space="0" w:color="auto"/>
        <w:right w:val="none" w:sz="0" w:space="0" w:color="auto"/>
      </w:divBdr>
      <w:divsChild>
        <w:div w:id="1794127239">
          <w:marLeft w:val="1267"/>
          <w:marRight w:val="0"/>
          <w:marTop w:val="0"/>
          <w:marBottom w:val="0"/>
          <w:divBdr>
            <w:top w:val="none" w:sz="0" w:space="0" w:color="auto"/>
            <w:left w:val="none" w:sz="0" w:space="0" w:color="auto"/>
            <w:bottom w:val="none" w:sz="0" w:space="0" w:color="auto"/>
            <w:right w:val="none" w:sz="0" w:space="0" w:color="auto"/>
          </w:divBdr>
        </w:div>
        <w:div w:id="1478575053">
          <w:marLeft w:val="1987"/>
          <w:marRight w:val="0"/>
          <w:marTop w:val="0"/>
          <w:marBottom w:val="0"/>
          <w:divBdr>
            <w:top w:val="none" w:sz="0" w:space="0" w:color="auto"/>
            <w:left w:val="none" w:sz="0" w:space="0" w:color="auto"/>
            <w:bottom w:val="none" w:sz="0" w:space="0" w:color="auto"/>
            <w:right w:val="none" w:sz="0" w:space="0" w:color="auto"/>
          </w:divBdr>
        </w:div>
        <w:div w:id="601836329">
          <w:marLeft w:val="1987"/>
          <w:marRight w:val="0"/>
          <w:marTop w:val="0"/>
          <w:marBottom w:val="0"/>
          <w:divBdr>
            <w:top w:val="none" w:sz="0" w:space="0" w:color="auto"/>
            <w:left w:val="none" w:sz="0" w:space="0" w:color="auto"/>
            <w:bottom w:val="none" w:sz="0" w:space="0" w:color="auto"/>
            <w:right w:val="none" w:sz="0" w:space="0" w:color="auto"/>
          </w:divBdr>
        </w:div>
        <w:div w:id="1281113459">
          <w:marLeft w:val="2707"/>
          <w:marRight w:val="0"/>
          <w:marTop w:val="0"/>
          <w:marBottom w:val="0"/>
          <w:divBdr>
            <w:top w:val="none" w:sz="0" w:space="0" w:color="auto"/>
            <w:left w:val="none" w:sz="0" w:space="0" w:color="auto"/>
            <w:bottom w:val="none" w:sz="0" w:space="0" w:color="auto"/>
            <w:right w:val="none" w:sz="0" w:space="0" w:color="auto"/>
          </w:divBdr>
        </w:div>
        <w:div w:id="556744995">
          <w:marLeft w:val="2707"/>
          <w:marRight w:val="0"/>
          <w:marTop w:val="0"/>
          <w:marBottom w:val="0"/>
          <w:divBdr>
            <w:top w:val="none" w:sz="0" w:space="0" w:color="auto"/>
            <w:left w:val="none" w:sz="0" w:space="0" w:color="auto"/>
            <w:bottom w:val="none" w:sz="0" w:space="0" w:color="auto"/>
            <w:right w:val="none" w:sz="0" w:space="0" w:color="auto"/>
          </w:divBdr>
        </w:div>
        <w:div w:id="1805660132">
          <w:marLeft w:val="1987"/>
          <w:marRight w:val="0"/>
          <w:marTop w:val="0"/>
          <w:marBottom w:val="0"/>
          <w:divBdr>
            <w:top w:val="none" w:sz="0" w:space="0" w:color="auto"/>
            <w:left w:val="none" w:sz="0" w:space="0" w:color="auto"/>
            <w:bottom w:val="none" w:sz="0" w:space="0" w:color="auto"/>
            <w:right w:val="none" w:sz="0" w:space="0" w:color="auto"/>
          </w:divBdr>
        </w:div>
        <w:div w:id="929969887">
          <w:marLeft w:val="1987"/>
          <w:marRight w:val="0"/>
          <w:marTop w:val="0"/>
          <w:marBottom w:val="0"/>
          <w:divBdr>
            <w:top w:val="none" w:sz="0" w:space="0" w:color="auto"/>
            <w:left w:val="none" w:sz="0" w:space="0" w:color="auto"/>
            <w:bottom w:val="none" w:sz="0" w:space="0" w:color="auto"/>
            <w:right w:val="none" w:sz="0" w:space="0" w:color="auto"/>
          </w:divBdr>
        </w:div>
      </w:divsChild>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7.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3.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8.png"/></Relationships>
</file>

<file path=word/_rels/footnotes.xml.rels><?xml version="1.0" encoding="UTF-8" standalone="yes"?>
<Relationships xmlns="http://schemas.openxmlformats.org/package/2006/relationships"><Relationship Id="rId1" Type="http://schemas.openxmlformats.org/officeDocument/2006/relationships/hyperlink" Target="https://mentor.ieee.org/802.15/dcn/15/15-15-0445-00-007a-offline-to-online-market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ED9C6-C5ED-44E9-BCDB-1EFEF795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451</TotalTime>
  <Pages>26</Pages>
  <Words>4264</Words>
  <Characters>24305</Characters>
  <Application>Microsoft Office Word</Application>
  <DocSecurity>0</DocSecurity>
  <Lines>202</Lines>
  <Paragraphs>57</Paragraphs>
  <ScaleCrop>false</ScaleCrop>
  <HeadingPairs>
    <vt:vector size="8" baseType="variant">
      <vt:variant>
        <vt:lpstr>Title</vt:lpstr>
      </vt:variant>
      <vt:variant>
        <vt:i4>1</vt:i4>
      </vt:variant>
      <vt:variant>
        <vt:lpstr>Titel</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28512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131</cp:revision>
  <cp:lastPrinted>1901-01-01T07:00:00Z</cp:lastPrinted>
  <dcterms:created xsi:type="dcterms:W3CDTF">2015-06-30T14:25:00Z</dcterms:created>
  <dcterms:modified xsi:type="dcterms:W3CDTF">2015-09-14T14:21:00Z</dcterms:modified>
  <cp:category>15-0293-03-007a</cp:category>
</cp:coreProperties>
</file>