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36"/>
        <w:gridCol w:w="2102"/>
        <w:gridCol w:w="2776"/>
        <w:gridCol w:w="1715"/>
        <w:gridCol w:w="1647"/>
      </w:tblGrid>
      <w:tr w:rsidR="00CA09B2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:rsidR="00920B1E" w:rsidRDefault="00920B1E" w:rsidP="00A656E0">
            <w:pPr>
              <w:pStyle w:val="T2"/>
              <w:tabs>
                <w:tab w:val="left" w:pos="8931"/>
              </w:tabs>
              <w:spacing w:after="0"/>
              <w:ind w:left="284" w:right="429"/>
              <w:rPr>
                <w:lang w:val="en-US"/>
              </w:rPr>
            </w:pPr>
            <w:r>
              <w:rPr>
                <w:lang w:val="en-US"/>
              </w:rPr>
              <w:t xml:space="preserve">Minutes of </w:t>
            </w:r>
            <w:r w:rsidR="00A656E0">
              <w:rPr>
                <w:lang w:val="en-US"/>
              </w:rPr>
              <w:t xml:space="preserve">IEEE 802.11 WG </w:t>
            </w:r>
            <w:r>
              <w:rPr>
                <w:lang w:val="en-US"/>
              </w:rPr>
              <w:t xml:space="preserve">Meetings </w:t>
            </w:r>
          </w:p>
          <w:p w:rsidR="00CA09B2" w:rsidRPr="00A656E0" w:rsidRDefault="00E83BEE" w:rsidP="00E83BEE">
            <w:pPr>
              <w:pStyle w:val="T2"/>
              <w:tabs>
                <w:tab w:val="left" w:pos="8931"/>
              </w:tabs>
              <w:spacing w:after="0"/>
              <w:ind w:left="284" w:right="429"/>
              <w:rPr>
                <w:lang w:val="en-US"/>
              </w:rPr>
            </w:pPr>
            <w:r>
              <w:rPr>
                <w:lang w:val="en-US"/>
              </w:rPr>
              <w:t>May</w:t>
            </w:r>
            <w:r w:rsidR="00A656E0">
              <w:rPr>
                <w:lang w:val="en-US"/>
              </w:rPr>
              <w:t xml:space="preserve"> 2014 </w:t>
            </w:r>
            <w:r>
              <w:rPr>
                <w:lang w:val="en-US"/>
              </w:rPr>
              <w:t>Beijing</w:t>
            </w:r>
            <w:r w:rsidR="00A656E0">
              <w:rPr>
                <w:lang w:val="en-US"/>
              </w:rPr>
              <w:t>, China Interim Session</w:t>
            </w:r>
          </w:p>
        </w:tc>
      </w:tr>
      <w:tr w:rsidR="00CA09B2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 w:rsidP="00DD06FF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A656E0">
              <w:rPr>
                <w:b w:val="0"/>
                <w:sz w:val="20"/>
              </w:rPr>
              <w:t>2014-0</w:t>
            </w:r>
            <w:r w:rsidR="00DD06FF">
              <w:rPr>
                <w:b w:val="0"/>
                <w:sz w:val="20"/>
              </w:rPr>
              <w:t>5</w:t>
            </w:r>
            <w:r w:rsidR="00A656E0">
              <w:rPr>
                <w:b w:val="0"/>
                <w:sz w:val="20"/>
              </w:rPr>
              <w:t>-</w:t>
            </w:r>
            <w:r w:rsidR="00DD06FF">
              <w:rPr>
                <w:b w:val="0"/>
                <w:sz w:val="20"/>
              </w:rPr>
              <w:t>22</w:t>
            </w:r>
          </w:p>
        </w:tc>
      </w:tr>
      <w:tr w:rsidR="00CA09B2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:rsidTr="00CF4BFD">
        <w:trPr>
          <w:jc w:val="center"/>
        </w:trPr>
        <w:tc>
          <w:tcPr>
            <w:tcW w:w="133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102" w:type="dxa"/>
            <w:vAlign w:val="center"/>
          </w:tcPr>
          <w:p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77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:rsidTr="00CF4BFD">
        <w:trPr>
          <w:jc w:val="center"/>
        </w:trPr>
        <w:tc>
          <w:tcPr>
            <w:tcW w:w="1336" w:type="dxa"/>
            <w:vAlign w:val="center"/>
          </w:tcPr>
          <w:p w:rsidR="00CA09B2" w:rsidRDefault="00A656E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Jon Rosdahl</w:t>
            </w:r>
          </w:p>
        </w:tc>
        <w:tc>
          <w:tcPr>
            <w:tcW w:w="2102" w:type="dxa"/>
            <w:vAlign w:val="center"/>
          </w:tcPr>
          <w:p w:rsidR="00CA09B2" w:rsidRDefault="00A656E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CSR Technologies</w:t>
            </w:r>
            <w:r w:rsidR="00FB79C2">
              <w:rPr>
                <w:b w:val="0"/>
                <w:sz w:val="20"/>
              </w:rPr>
              <w:t xml:space="preserve"> Inc.</w:t>
            </w:r>
          </w:p>
        </w:tc>
        <w:tc>
          <w:tcPr>
            <w:tcW w:w="2776" w:type="dxa"/>
            <w:vAlign w:val="center"/>
          </w:tcPr>
          <w:p w:rsidR="00CA09B2" w:rsidRDefault="00A656E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10871 N 5750 W</w:t>
            </w:r>
          </w:p>
          <w:p w:rsidR="00A656E0" w:rsidRDefault="00A656E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Highland, UT 84003</w:t>
            </w:r>
          </w:p>
        </w:tc>
        <w:tc>
          <w:tcPr>
            <w:tcW w:w="1715" w:type="dxa"/>
            <w:vAlign w:val="center"/>
          </w:tcPr>
          <w:p w:rsidR="00CA09B2" w:rsidRDefault="00A656E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801-492-4023</w:t>
            </w:r>
          </w:p>
        </w:tc>
        <w:tc>
          <w:tcPr>
            <w:tcW w:w="1647" w:type="dxa"/>
            <w:vAlign w:val="center"/>
          </w:tcPr>
          <w:p w:rsidR="00CA09B2" w:rsidRDefault="00A656E0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jrosdahl@ieee.org</w:t>
            </w:r>
          </w:p>
        </w:tc>
      </w:tr>
      <w:tr w:rsidR="00CA09B2" w:rsidTr="00CF4BFD">
        <w:trPr>
          <w:jc w:val="center"/>
        </w:trPr>
        <w:tc>
          <w:tcPr>
            <w:tcW w:w="133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102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77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:rsidR="00CA09B2" w:rsidRDefault="003A6B62">
      <w:pPr>
        <w:pStyle w:val="T1"/>
        <w:spacing w:after="120"/>
        <w:rPr>
          <w:sz w:val="22"/>
        </w:rPr>
      </w:pPr>
      <w:r w:rsidRPr="003A6B6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4.95pt;margin-top:16.2pt;width:468pt;height:224pt;z-index:1;mso-position-horizontal-relative:text;mso-position-vertical-relative:text" o:allowincell="f" stroked="f">
            <v:textbox style="mso-next-textbox:#_x0000_s1027">
              <w:txbxContent>
                <w:p w:rsidR="00197905" w:rsidRDefault="00197905">
                  <w:pPr>
                    <w:pStyle w:val="T1"/>
                    <w:spacing w:after="120"/>
                  </w:pPr>
                  <w:r>
                    <w:t>Abstract</w:t>
                  </w:r>
                </w:p>
                <w:p w:rsidR="00197905" w:rsidRDefault="00197905" w:rsidP="00A656E0">
                  <w:pPr>
                    <w:pStyle w:val="T2"/>
                    <w:tabs>
                      <w:tab w:val="left" w:pos="8931"/>
                    </w:tabs>
                    <w:spacing w:after="0"/>
                    <w:ind w:left="284" w:right="429"/>
                    <w:rPr>
                      <w:lang w:val="en-US"/>
                    </w:rPr>
                  </w:pPr>
                  <w:r>
                    <w:t xml:space="preserve">Minutes of the </w:t>
                  </w:r>
                  <w:r>
                    <w:rPr>
                      <w:lang w:val="en-US"/>
                    </w:rPr>
                    <w:t>IEEE 802.11 WG meetings at the May 2014 Beijing, China Interim Session</w:t>
                  </w:r>
                </w:p>
                <w:p w:rsidR="00197905" w:rsidRDefault="00197905">
                  <w:pPr>
                    <w:jc w:val="both"/>
                  </w:pPr>
                </w:p>
              </w:txbxContent>
            </v:textbox>
          </v:shape>
        </w:pict>
      </w:r>
    </w:p>
    <w:p w:rsidR="00F02586" w:rsidRPr="00F02586" w:rsidRDefault="00CA09B2" w:rsidP="00B87471">
      <w:pPr>
        <w:pStyle w:val="ListParagraph"/>
        <w:numPr>
          <w:ilvl w:val="0"/>
          <w:numId w:val="3"/>
        </w:numPr>
        <w:rPr>
          <w:b/>
        </w:rPr>
      </w:pPr>
      <w:r>
        <w:br w:type="page"/>
      </w:r>
      <w:r w:rsidR="00F02586" w:rsidRPr="00F02586">
        <w:rPr>
          <w:b/>
          <w:sz w:val="24"/>
        </w:rPr>
        <w:lastRenderedPageBreak/>
        <w:t xml:space="preserve">Opening IEEE 802.11 WG Meeting of the IEEE 802.11aj Interim Session </w:t>
      </w:r>
      <w:r w:rsidR="00DD06FF">
        <w:rPr>
          <w:b/>
          <w:sz w:val="24"/>
        </w:rPr>
        <w:t>Beijing</w:t>
      </w:r>
      <w:r w:rsidR="00F02586" w:rsidRPr="00F02586">
        <w:rPr>
          <w:b/>
          <w:sz w:val="24"/>
        </w:rPr>
        <w:t>, China</w:t>
      </w:r>
    </w:p>
    <w:p w:rsidR="00B87471" w:rsidRPr="00F02586" w:rsidRDefault="00B87471" w:rsidP="00F02586">
      <w:pPr>
        <w:pStyle w:val="ListParagraph"/>
        <w:numPr>
          <w:ilvl w:val="1"/>
          <w:numId w:val="3"/>
        </w:numPr>
        <w:rPr>
          <w:b/>
        </w:rPr>
      </w:pPr>
      <w:r w:rsidRPr="00F02586">
        <w:rPr>
          <w:b/>
        </w:rPr>
        <w:t xml:space="preserve">Meeting called to order by 802.11 WG </w:t>
      </w:r>
      <w:r w:rsidR="00DD06FF">
        <w:rPr>
          <w:b/>
        </w:rPr>
        <w:t>1</w:t>
      </w:r>
      <w:r w:rsidR="00DD06FF" w:rsidRPr="00DD06FF">
        <w:rPr>
          <w:b/>
          <w:vertAlign w:val="superscript"/>
        </w:rPr>
        <w:t>st</w:t>
      </w:r>
      <w:r w:rsidR="00DD06FF">
        <w:rPr>
          <w:b/>
        </w:rPr>
        <w:t xml:space="preserve"> Vice-</w:t>
      </w:r>
      <w:r w:rsidRPr="00F02586">
        <w:rPr>
          <w:b/>
        </w:rPr>
        <w:t xml:space="preserve">Chair, </w:t>
      </w:r>
      <w:r w:rsidR="00DD06FF">
        <w:rPr>
          <w:b/>
        </w:rPr>
        <w:t>Jon Rosdahl, at 9:07</w:t>
      </w:r>
      <w:r w:rsidRPr="00F02586">
        <w:rPr>
          <w:b/>
        </w:rPr>
        <w:t xml:space="preserve">am </w:t>
      </w:r>
      <w:r w:rsidR="00DD06FF">
        <w:rPr>
          <w:b/>
        </w:rPr>
        <w:t>May 22</w:t>
      </w:r>
      <w:r w:rsidRPr="00F02586">
        <w:rPr>
          <w:b/>
        </w:rPr>
        <w:t>, 2014.</w:t>
      </w:r>
    </w:p>
    <w:p w:rsidR="00B87471" w:rsidRPr="00F02586" w:rsidRDefault="00B87471" w:rsidP="00B87471">
      <w:pPr>
        <w:pStyle w:val="ListParagraph"/>
        <w:numPr>
          <w:ilvl w:val="1"/>
          <w:numId w:val="3"/>
        </w:numPr>
        <w:rPr>
          <w:b/>
        </w:rPr>
      </w:pPr>
      <w:r w:rsidRPr="00F02586">
        <w:rPr>
          <w:b/>
        </w:rPr>
        <w:t>Introduction of 802.11 WG officers in attendance:</w:t>
      </w:r>
    </w:p>
    <w:p w:rsidR="00B87471" w:rsidRDefault="00B87471" w:rsidP="00B87471">
      <w:pPr>
        <w:pStyle w:val="ListParagraph"/>
        <w:numPr>
          <w:ilvl w:val="2"/>
          <w:numId w:val="3"/>
        </w:numPr>
      </w:pPr>
      <w:r>
        <w:t xml:space="preserve">Jon </w:t>
      </w:r>
      <w:r w:rsidR="00F02586">
        <w:t xml:space="preserve">ROSDAHL </w:t>
      </w:r>
      <w:r>
        <w:t xml:space="preserve">– </w:t>
      </w:r>
      <w:r w:rsidR="00F02586">
        <w:t>IEEE 802.11 WG 1</w:t>
      </w:r>
      <w:r w:rsidR="00F02586" w:rsidRPr="00F02586">
        <w:rPr>
          <w:vertAlign w:val="superscript"/>
        </w:rPr>
        <w:t>st</w:t>
      </w:r>
      <w:r w:rsidR="00F02586">
        <w:t xml:space="preserve"> Vice Chair</w:t>
      </w:r>
    </w:p>
    <w:p w:rsidR="00DD06FF" w:rsidRDefault="00DD06FF" w:rsidP="00DD06FF">
      <w:pPr>
        <w:pStyle w:val="ListParagraph"/>
        <w:numPr>
          <w:ilvl w:val="2"/>
          <w:numId w:val="3"/>
        </w:numPr>
      </w:pPr>
      <w:r>
        <w:t>Dorothy STANLEY – IEEE 802.11 WG 2</w:t>
      </w:r>
      <w:r w:rsidRPr="00DD06FF">
        <w:rPr>
          <w:vertAlign w:val="superscript"/>
        </w:rPr>
        <w:t>nd</w:t>
      </w:r>
      <w:r>
        <w:t xml:space="preserve"> Vice Chair</w:t>
      </w:r>
    </w:p>
    <w:p w:rsidR="00B87471" w:rsidRPr="00F02586" w:rsidRDefault="00B87471" w:rsidP="00F02586">
      <w:pPr>
        <w:pStyle w:val="ListParagraph"/>
        <w:numPr>
          <w:ilvl w:val="1"/>
          <w:numId w:val="3"/>
        </w:numPr>
        <w:rPr>
          <w:b/>
          <w:bCs/>
        </w:rPr>
      </w:pPr>
      <w:r w:rsidRPr="00F02586">
        <w:rPr>
          <w:b/>
          <w:bCs/>
        </w:rPr>
        <w:t xml:space="preserve">Request for who are new members : </w:t>
      </w:r>
      <w:r w:rsidR="000C4092">
        <w:rPr>
          <w:b/>
          <w:bCs/>
        </w:rPr>
        <w:t>6</w:t>
      </w:r>
    </w:p>
    <w:p w:rsidR="00B87471" w:rsidRDefault="00B87471" w:rsidP="00DD06FF">
      <w:pPr>
        <w:pStyle w:val="ListParagraph"/>
        <w:numPr>
          <w:ilvl w:val="1"/>
          <w:numId w:val="3"/>
        </w:numPr>
        <w:rPr>
          <w:b/>
          <w:bCs/>
        </w:rPr>
      </w:pPr>
      <w:r w:rsidRPr="00F02586">
        <w:rPr>
          <w:b/>
          <w:bCs/>
        </w:rPr>
        <w:t>Introduction of all attendees:</w:t>
      </w:r>
    </w:p>
    <w:p w:rsidR="00DD06FF" w:rsidRPr="00DD06FF" w:rsidRDefault="00DD06FF" w:rsidP="00DD06FF">
      <w:pPr>
        <w:pStyle w:val="ListParagraph"/>
        <w:numPr>
          <w:ilvl w:val="2"/>
          <w:numId w:val="3"/>
        </w:numPr>
        <w:rPr>
          <w:bCs/>
        </w:rPr>
      </w:pPr>
      <w:r w:rsidRPr="00DD06FF">
        <w:rPr>
          <w:bCs/>
        </w:rPr>
        <w:t>In interest of time, attendees will introduce as they get opportunity at the microphone</w:t>
      </w:r>
    </w:p>
    <w:p w:rsidR="00B87471" w:rsidRDefault="00B87471" w:rsidP="00F02586">
      <w:pPr>
        <w:pStyle w:val="ListParagraph"/>
        <w:numPr>
          <w:ilvl w:val="2"/>
          <w:numId w:val="3"/>
        </w:numPr>
      </w:pPr>
      <w:r>
        <w:t xml:space="preserve">See appendix A for list of </w:t>
      </w:r>
      <w:r w:rsidR="00DD06FF">
        <w:t xml:space="preserve">all </w:t>
      </w:r>
      <w:r>
        <w:t>Attendees</w:t>
      </w:r>
    </w:p>
    <w:p w:rsidR="00B87471" w:rsidRPr="00F02586" w:rsidRDefault="00B87471" w:rsidP="00F02586">
      <w:pPr>
        <w:pStyle w:val="ListParagraph"/>
        <w:numPr>
          <w:ilvl w:val="1"/>
          <w:numId w:val="3"/>
        </w:numPr>
        <w:rPr>
          <w:b/>
          <w:bCs/>
        </w:rPr>
      </w:pPr>
      <w:r w:rsidRPr="00F02586">
        <w:rPr>
          <w:b/>
          <w:bCs/>
        </w:rPr>
        <w:t>Introduction of Agenda 11-14/0</w:t>
      </w:r>
      <w:r w:rsidR="00DD06FF">
        <w:rPr>
          <w:b/>
          <w:bCs/>
        </w:rPr>
        <w:t>719r0</w:t>
      </w:r>
    </w:p>
    <w:p w:rsidR="00B87471" w:rsidRDefault="00B87471" w:rsidP="00F02586">
      <w:pPr>
        <w:pStyle w:val="ListParagraph"/>
        <w:numPr>
          <w:ilvl w:val="2"/>
          <w:numId w:val="3"/>
        </w:numPr>
      </w:pPr>
      <w:r>
        <w:t>Schedule noted on Slide 3</w:t>
      </w:r>
    </w:p>
    <w:p w:rsidR="00B87471" w:rsidRDefault="00B87471" w:rsidP="00F02586">
      <w:pPr>
        <w:pStyle w:val="ListParagraph"/>
        <w:numPr>
          <w:ilvl w:val="2"/>
          <w:numId w:val="3"/>
        </w:numPr>
      </w:pPr>
      <w:r>
        <w:t xml:space="preserve">No objection to the </w:t>
      </w:r>
      <w:r w:rsidR="000C4092">
        <w:t xml:space="preserve">proposed schedule or </w:t>
      </w:r>
      <w:r>
        <w:t xml:space="preserve">agenda </w:t>
      </w:r>
    </w:p>
    <w:p w:rsidR="00B87471" w:rsidRPr="00535293" w:rsidRDefault="00B87471" w:rsidP="00F02586">
      <w:pPr>
        <w:pStyle w:val="ListParagraph"/>
        <w:numPr>
          <w:ilvl w:val="1"/>
          <w:numId w:val="3"/>
        </w:numPr>
      </w:pPr>
      <w:r w:rsidRPr="00535293">
        <w:rPr>
          <w:b/>
          <w:bCs/>
        </w:rPr>
        <w:t>Policies and Procedures</w:t>
      </w:r>
    </w:p>
    <w:p w:rsidR="00B87471" w:rsidRPr="00535293" w:rsidRDefault="000C4092" w:rsidP="00F02586">
      <w:pPr>
        <w:pStyle w:val="ListParagraph"/>
        <w:numPr>
          <w:ilvl w:val="2"/>
          <w:numId w:val="3"/>
        </w:numPr>
      </w:pPr>
      <w:r w:rsidRPr="000C4092">
        <w:t xml:space="preserve">Dorothy </w:t>
      </w:r>
      <w:r w:rsidR="00B87471" w:rsidRPr="000C4092">
        <w:t xml:space="preserve"> used</w:t>
      </w:r>
      <w:r w:rsidR="00B87471">
        <w:rPr>
          <w:b/>
          <w:bCs/>
        </w:rPr>
        <w:t xml:space="preserve"> </w:t>
      </w:r>
      <w:hyperlink r:id="rId7" w:history="1">
        <w:r w:rsidR="00DD06FF" w:rsidRPr="00DD06FF">
          <w:rPr>
            <w:rStyle w:val="Hyperlink"/>
            <w:b/>
            <w:bCs/>
            <w:lang w:val="en-GB"/>
          </w:rPr>
          <w:t>11-14/0499r0</w:t>
        </w:r>
      </w:hyperlink>
      <w:r w:rsidR="00DD06FF">
        <w:rPr>
          <w:b/>
          <w:bCs/>
        </w:rPr>
        <w:t xml:space="preserve"> </w:t>
      </w:r>
      <w:r w:rsidR="00B87471" w:rsidRPr="000C4092">
        <w:t>for Patent Policy and Procedures information</w:t>
      </w:r>
      <w:r w:rsidR="00B87471">
        <w:rPr>
          <w:b/>
          <w:bCs/>
        </w:rPr>
        <w:t xml:space="preserve"> </w:t>
      </w:r>
    </w:p>
    <w:p w:rsidR="00B87471" w:rsidRDefault="00B87471" w:rsidP="00F02586">
      <w:pPr>
        <w:pStyle w:val="ListParagraph"/>
        <w:numPr>
          <w:ilvl w:val="2"/>
          <w:numId w:val="3"/>
        </w:numPr>
      </w:pPr>
      <w:r>
        <w:t>Att</w:t>
      </w:r>
      <w:r w:rsidR="00DD06FF">
        <w:t>endance access was shown (11-14/</w:t>
      </w:r>
      <w:r>
        <w:t>0</w:t>
      </w:r>
      <w:r w:rsidR="00DD06FF">
        <w:t>719r0</w:t>
      </w:r>
      <w:r>
        <w:t xml:space="preserve"> slide</w:t>
      </w:r>
      <w:r w:rsidR="00DD06FF">
        <w:t>7</w:t>
      </w:r>
      <w:r>
        <w:t>)</w:t>
      </w:r>
    </w:p>
    <w:p w:rsidR="00DD06FF" w:rsidRPr="00535293" w:rsidRDefault="00DD06FF" w:rsidP="00F02586">
      <w:pPr>
        <w:pStyle w:val="ListParagraph"/>
        <w:numPr>
          <w:ilvl w:val="2"/>
          <w:numId w:val="3"/>
        </w:numPr>
      </w:pPr>
      <w:r>
        <w:t>Meeting code used was given “802-11aj201405”</w:t>
      </w:r>
    </w:p>
    <w:p w:rsidR="00B87471" w:rsidRPr="00DD06FF" w:rsidRDefault="00B87471" w:rsidP="00F02586">
      <w:pPr>
        <w:pStyle w:val="ListParagraph"/>
        <w:numPr>
          <w:ilvl w:val="1"/>
          <w:numId w:val="3"/>
        </w:numPr>
      </w:pPr>
      <w:r w:rsidRPr="00535293">
        <w:rPr>
          <w:b/>
          <w:bCs/>
        </w:rPr>
        <w:t xml:space="preserve">802.11 </w:t>
      </w:r>
      <w:r w:rsidR="00DD06FF">
        <w:rPr>
          <w:b/>
          <w:bCs/>
        </w:rPr>
        <w:t>Activities</w:t>
      </w:r>
    </w:p>
    <w:p w:rsidR="00DD06FF" w:rsidRPr="00DD06FF" w:rsidRDefault="00DD06FF" w:rsidP="00DD06FF">
      <w:pPr>
        <w:pStyle w:val="ListParagraph"/>
        <w:numPr>
          <w:ilvl w:val="2"/>
          <w:numId w:val="3"/>
        </w:numPr>
      </w:pPr>
      <w:r w:rsidRPr="000C4092">
        <w:t>Review of Working Group Session Documents (11-14/0719r0 slide 9)</w:t>
      </w:r>
    </w:p>
    <w:p w:rsidR="00DD06FF" w:rsidRPr="00DD06FF" w:rsidRDefault="00DD06FF" w:rsidP="00DD06FF">
      <w:pPr>
        <w:pStyle w:val="ListParagraph"/>
        <w:numPr>
          <w:ilvl w:val="2"/>
          <w:numId w:val="3"/>
        </w:numPr>
      </w:pPr>
      <w:r w:rsidRPr="000C4092">
        <w:t>Review of 802.11 pipeline and revisions history (11-14/0719r0 slide 10-11)</w:t>
      </w:r>
    </w:p>
    <w:p w:rsidR="00DD06FF" w:rsidRPr="00DD06FF" w:rsidRDefault="00DD06FF" w:rsidP="00DD06FF">
      <w:pPr>
        <w:pStyle w:val="ListParagraph"/>
        <w:numPr>
          <w:ilvl w:val="2"/>
          <w:numId w:val="3"/>
        </w:numPr>
      </w:pPr>
      <w:r w:rsidRPr="000C4092">
        <w:t>Review of Summary of Ballots and Comment collections (11-14/0719r0 slide 12)</w:t>
      </w:r>
    </w:p>
    <w:p w:rsidR="00DD06FF" w:rsidRPr="00DD06FF" w:rsidRDefault="00DD06FF" w:rsidP="00DD06FF">
      <w:pPr>
        <w:pStyle w:val="ListParagraph"/>
        <w:numPr>
          <w:ilvl w:val="2"/>
          <w:numId w:val="3"/>
        </w:numPr>
      </w:pPr>
      <w:r w:rsidRPr="000C4092">
        <w:t xml:space="preserve">Current Membership Status </w:t>
      </w:r>
    </w:p>
    <w:p w:rsidR="00DD06FF" w:rsidRPr="000C4092" w:rsidRDefault="00DD06FF" w:rsidP="00DD06FF">
      <w:pPr>
        <w:pStyle w:val="ListParagraph"/>
        <w:numPr>
          <w:ilvl w:val="3"/>
          <w:numId w:val="3"/>
        </w:numPr>
      </w:pPr>
      <w:r w:rsidRPr="000C4092">
        <w:rPr>
          <w:bCs/>
        </w:rPr>
        <w:t>Membership as of the start of last week’s interim (11-14/0719r0 slide</w:t>
      </w:r>
      <w:r w:rsidR="00B93409" w:rsidRPr="000C4092">
        <w:rPr>
          <w:bCs/>
        </w:rPr>
        <w:t xml:space="preserve"> 13)</w:t>
      </w:r>
    </w:p>
    <w:p w:rsidR="00DD06FF" w:rsidRPr="000C4092" w:rsidRDefault="00DD06FF" w:rsidP="00DD06FF">
      <w:pPr>
        <w:pStyle w:val="ListParagraph"/>
        <w:numPr>
          <w:ilvl w:val="3"/>
          <w:numId w:val="3"/>
        </w:numPr>
      </w:pPr>
      <w:r w:rsidRPr="000C4092">
        <w:rPr>
          <w:bCs/>
        </w:rPr>
        <w:t>New class of membership status reporting – Ex Officio</w:t>
      </w:r>
      <w:r w:rsidR="00B93409" w:rsidRPr="000C4092">
        <w:rPr>
          <w:bCs/>
        </w:rPr>
        <w:t xml:space="preserve"> voting members</w:t>
      </w:r>
      <w:r w:rsidRPr="000C4092">
        <w:rPr>
          <w:bCs/>
        </w:rPr>
        <w:t xml:space="preserve"> (</w:t>
      </w:r>
      <w:r w:rsidR="00B93409" w:rsidRPr="000C4092">
        <w:rPr>
          <w:bCs/>
        </w:rPr>
        <w:t>11-14/0719r0 slide 14)</w:t>
      </w:r>
    </w:p>
    <w:p w:rsidR="00B93409" w:rsidRPr="000C4092" w:rsidRDefault="00B93409" w:rsidP="00DD06FF">
      <w:pPr>
        <w:pStyle w:val="ListParagraph"/>
        <w:numPr>
          <w:ilvl w:val="3"/>
          <w:numId w:val="3"/>
        </w:numPr>
      </w:pPr>
      <w:r w:rsidRPr="000C4092">
        <w:rPr>
          <w:bCs/>
        </w:rPr>
        <w:t>Recent Voting Member history (11-14/0719r0 slide 15)</w:t>
      </w:r>
    </w:p>
    <w:p w:rsidR="00B93409" w:rsidRPr="000C4092" w:rsidRDefault="00B93409" w:rsidP="00B93409">
      <w:pPr>
        <w:pStyle w:val="ListParagraph"/>
        <w:numPr>
          <w:ilvl w:val="2"/>
          <w:numId w:val="3"/>
        </w:numPr>
      </w:pPr>
      <w:r w:rsidRPr="000C4092">
        <w:rPr>
          <w:bCs/>
        </w:rPr>
        <w:t>ANA Status (11-14/0719r0 slide 16)</w:t>
      </w:r>
    </w:p>
    <w:p w:rsidR="00B87471" w:rsidRPr="000C4092" w:rsidRDefault="00B87471" w:rsidP="00F02586">
      <w:pPr>
        <w:pStyle w:val="ListParagraph"/>
        <w:numPr>
          <w:ilvl w:val="2"/>
          <w:numId w:val="3"/>
        </w:numPr>
      </w:pPr>
      <w:r w:rsidRPr="000C4092">
        <w:t>PAR Expiration and Renewal Schedule</w:t>
      </w:r>
      <w:r w:rsidR="00B93409" w:rsidRPr="000C4092">
        <w:t xml:space="preserve"> </w:t>
      </w:r>
      <w:r w:rsidR="00B93409" w:rsidRPr="000C4092">
        <w:rPr>
          <w:bCs/>
        </w:rPr>
        <w:t>(11-14/0719r0 slide 17)</w:t>
      </w:r>
    </w:p>
    <w:p w:rsidR="00B93409" w:rsidRPr="000C4092" w:rsidRDefault="00B93409" w:rsidP="00B93409">
      <w:pPr>
        <w:pStyle w:val="ListParagraph"/>
        <w:numPr>
          <w:ilvl w:val="3"/>
          <w:numId w:val="3"/>
        </w:numPr>
      </w:pPr>
      <w:r w:rsidRPr="000C4092">
        <w:rPr>
          <w:bCs/>
        </w:rPr>
        <w:t>AH and AI are expiring the end of this year.</w:t>
      </w:r>
    </w:p>
    <w:p w:rsidR="00B93409" w:rsidRPr="000C4092" w:rsidRDefault="00B93409" w:rsidP="00B93409">
      <w:pPr>
        <w:pStyle w:val="ListParagraph"/>
        <w:numPr>
          <w:ilvl w:val="3"/>
          <w:numId w:val="3"/>
        </w:numPr>
      </w:pPr>
      <w:r w:rsidRPr="000C4092">
        <w:rPr>
          <w:bCs/>
        </w:rPr>
        <w:t>PAR Extensions were requested by the TG and approved by the WG</w:t>
      </w:r>
    </w:p>
    <w:p w:rsidR="00B93409" w:rsidRPr="000C4092" w:rsidRDefault="00B93409" w:rsidP="00B93409">
      <w:pPr>
        <w:pStyle w:val="ListParagraph"/>
        <w:numPr>
          <w:ilvl w:val="4"/>
          <w:numId w:val="3"/>
        </w:numPr>
      </w:pPr>
      <w:r w:rsidRPr="000C4092">
        <w:rPr>
          <w:bCs/>
        </w:rPr>
        <w:t>PAR Extensions will be sent to the IEEE 802 EC for approval in July</w:t>
      </w:r>
    </w:p>
    <w:p w:rsidR="00B93409" w:rsidRPr="000C4092" w:rsidRDefault="00B93409" w:rsidP="00F02586">
      <w:pPr>
        <w:pStyle w:val="ListParagraph"/>
        <w:numPr>
          <w:ilvl w:val="2"/>
          <w:numId w:val="3"/>
        </w:numPr>
      </w:pPr>
      <w:r w:rsidRPr="000C4092">
        <w:rPr>
          <w:bCs/>
        </w:rPr>
        <w:t>IEEE Store Contents – May 2014 (11-14/0719r0 slide 18)</w:t>
      </w:r>
    </w:p>
    <w:p w:rsidR="00B93409" w:rsidRPr="000C4092" w:rsidRDefault="00B93409" w:rsidP="00F02586">
      <w:pPr>
        <w:pStyle w:val="ListParagraph"/>
        <w:numPr>
          <w:ilvl w:val="2"/>
          <w:numId w:val="3"/>
        </w:numPr>
      </w:pPr>
      <w:r w:rsidRPr="000C4092">
        <w:rPr>
          <w:bCs/>
        </w:rPr>
        <w:t>802.11 Drafts to ISO/IEC JTC1/SC6 (11-14/0719r0 slide 19)</w:t>
      </w:r>
    </w:p>
    <w:p w:rsidR="00B93409" w:rsidRPr="000C4092" w:rsidRDefault="00B93409" w:rsidP="00F02586">
      <w:pPr>
        <w:pStyle w:val="ListParagraph"/>
        <w:numPr>
          <w:ilvl w:val="2"/>
          <w:numId w:val="3"/>
        </w:numPr>
      </w:pPr>
      <w:r w:rsidRPr="000C4092">
        <w:rPr>
          <w:bCs/>
        </w:rPr>
        <w:t>Review Recent Actions approved by 802.11 WG (11-14/0719r0 slide 20-22)</w:t>
      </w:r>
    </w:p>
    <w:p w:rsidR="00B93409" w:rsidRPr="000C4092" w:rsidRDefault="00B93409" w:rsidP="00B93409">
      <w:pPr>
        <w:pStyle w:val="ListParagraph"/>
        <w:numPr>
          <w:ilvl w:val="3"/>
          <w:numId w:val="3"/>
        </w:numPr>
      </w:pPr>
      <w:r w:rsidRPr="000C4092">
        <w:rPr>
          <w:bCs/>
        </w:rPr>
        <w:t>11 motions approved last week</w:t>
      </w:r>
    </w:p>
    <w:p w:rsidR="00843063" w:rsidRPr="00535293" w:rsidRDefault="00843063" w:rsidP="00843063">
      <w:pPr>
        <w:pStyle w:val="ListParagraph"/>
        <w:numPr>
          <w:ilvl w:val="3"/>
          <w:numId w:val="3"/>
        </w:numPr>
      </w:pPr>
      <w:r>
        <w:t>Teleconference schedule shown (slide 22)</w:t>
      </w:r>
    </w:p>
    <w:p w:rsidR="00B87471" w:rsidRPr="000C4092" w:rsidRDefault="00B87471" w:rsidP="00F02586">
      <w:pPr>
        <w:pStyle w:val="ListParagraph"/>
        <w:numPr>
          <w:ilvl w:val="2"/>
          <w:numId w:val="3"/>
        </w:numPr>
      </w:pPr>
      <w:r w:rsidRPr="000C4092">
        <w:t>Officers described and explained (11-14-0</w:t>
      </w:r>
      <w:r w:rsidR="00843063" w:rsidRPr="000C4092">
        <w:t>719</w:t>
      </w:r>
      <w:r w:rsidR="006639CE" w:rsidRPr="000C4092">
        <w:t>r0</w:t>
      </w:r>
      <w:r w:rsidRPr="000C4092">
        <w:t xml:space="preserve"> Slide </w:t>
      </w:r>
      <w:r w:rsidR="00843063" w:rsidRPr="000C4092">
        <w:t>23-24</w:t>
      </w:r>
      <w:r w:rsidRPr="000C4092">
        <w:t>)</w:t>
      </w:r>
    </w:p>
    <w:p w:rsidR="00B87471" w:rsidRPr="000C4092" w:rsidRDefault="00B87471" w:rsidP="00F02586">
      <w:pPr>
        <w:pStyle w:val="ListParagraph"/>
        <w:numPr>
          <w:ilvl w:val="3"/>
          <w:numId w:val="3"/>
        </w:numPr>
      </w:pPr>
      <w:r w:rsidRPr="000C4092">
        <w:t xml:space="preserve">Indicate 802.11 Officers and appointed 802.11 Officers (slide </w:t>
      </w:r>
      <w:r w:rsidR="00843063" w:rsidRPr="000C4092">
        <w:t>23</w:t>
      </w:r>
      <w:r w:rsidRPr="000C4092">
        <w:t>)</w:t>
      </w:r>
    </w:p>
    <w:p w:rsidR="00B87471" w:rsidRPr="000C4092" w:rsidRDefault="00B87471" w:rsidP="00F02586">
      <w:pPr>
        <w:pStyle w:val="ListParagraph"/>
        <w:numPr>
          <w:ilvl w:val="3"/>
          <w:numId w:val="3"/>
        </w:numPr>
      </w:pPr>
      <w:r w:rsidRPr="000C4092">
        <w:t>Review Task Group officers (slide 12)</w:t>
      </w:r>
    </w:p>
    <w:p w:rsidR="00B87471" w:rsidRPr="00F2226E" w:rsidRDefault="00B87471" w:rsidP="00F02586">
      <w:pPr>
        <w:pStyle w:val="ListParagraph"/>
        <w:numPr>
          <w:ilvl w:val="1"/>
          <w:numId w:val="3"/>
        </w:numPr>
      </w:pPr>
      <w:r w:rsidRPr="00535293">
        <w:rPr>
          <w:b/>
          <w:bCs/>
        </w:rPr>
        <w:t>Project status Reports</w:t>
      </w:r>
      <w:r w:rsidR="00DD06FF">
        <w:rPr>
          <w:b/>
          <w:bCs/>
        </w:rPr>
        <w:t xml:space="preserve"> – Dorothy STANLEY (Aruba) 2</w:t>
      </w:r>
      <w:r w:rsidR="00DD06FF" w:rsidRPr="00DD06FF">
        <w:rPr>
          <w:b/>
          <w:bCs/>
          <w:vertAlign w:val="superscript"/>
        </w:rPr>
        <w:t>nd</w:t>
      </w:r>
      <w:r w:rsidR="00DD06FF">
        <w:rPr>
          <w:b/>
          <w:bCs/>
        </w:rPr>
        <w:t xml:space="preserve"> Vice Chair – 11-14/474r1</w:t>
      </w:r>
    </w:p>
    <w:p w:rsidR="00B87471" w:rsidRDefault="00245EA4" w:rsidP="00F02586">
      <w:pPr>
        <w:pStyle w:val="ListParagraph"/>
        <w:numPr>
          <w:ilvl w:val="2"/>
          <w:numId w:val="3"/>
        </w:numPr>
      </w:pPr>
      <w:r>
        <w:t>Review Attendance report for May 2014 Interim (</w:t>
      </w:r>
      <w:r w:rsidRPr="00245EA4">
        <w:t>11-14/474r1 slide 3-6)</w:t>
      </w:r>
    </w:p>
    <w:p w:rsidR="00245EA4" w:rsidRPr="00DD06FF" w:rsidRDefault="00245EA4" w:rsidP="00F02586">
      <w:pPr>
        <w:pStyle w:val="ListParagraph"/>
        <w:numPr>
          <w:ilvl w:val="2"/>
          <w:numId w:val="3"/>
        </w:numPr>
      </w:pPr>
      <w:r>
        <w:t>Group Type and Group Identification (</w:t>
      </w:r>
      <w:r w:rsidRPr="00245EA4">
        <w:t xml:space="preserve">11-14/474r1 slide </w:t>
      </w:r>
      <w:r>
        <w:t>7-8</w:t>
      </w:r>
      <w:r w:rsidRPr="00245EA4">
        <w:t>)</w:t>
      </w:r>
    </w:p>
    <w:p w:rsidR="00B87471" w:rsidRPr="00DD06FF" w:rsidRDefault="00245EA4" w:rsidP="00F02586">
      <w:pPr>
        <w:pStyle w:val="ListParagraph"/>
        <w:numPr>
          <w:ilvl w:val="2"/>
          <w:numId w:val="3"/>
        </w:numPr>
      </w:pPr>
      <w:r>
        <w:t xml:space="preserve">Status report for each </w:t>
      </w:r>
      <w:r w:rsidR="00B87471" w:rsidRPr="00DD06FF">
        <w:t xml:space="preserve"> Task group – Closing reports listed </w:t>
      </w:r>
      <w:r>
        <w:t>starting on slide 9</w:t>
      </w:r>
    </w:p>
    <w:p w:rsidR="00B87471" w:rsidRPr="00DD06FF" w:rsidRDefault="00B87471" w:rsidP="00245EA4">
      <w:pPr>
        <w:pStyle w:val="ListParagraph"/>
        <w:numPr>
          <w:ilvl w:val="2"/>
          <w:numId w:val="3"/>
        </w:numPr>
      </w:pPr>
      <w:r w:rsidRPr="00DD06FF">
        <w:t>Editor Report</w:t>
      </w:r>
    </w:p>
    <w:p w:rsidR="00B87471" w:rsidRDefault="00B87471" w:rsidP="00245EA4">
      <w:pPr>
        <w:pStyle w:val="ListParagraph"/>
        <w:numPr>
          <w:ilvl w:val="3"/>
          <w:numId w:val="3"/>
        </w:numPr>
      </w:pPr>
      <w:r>
        <w:t>Flow of Amendments noted</w:t>
      </w:r>
    </w:p>
    <w:p w:rsidR="00F21459" w:rsidRDefault="00F21459" w:rsidP="00F21459">
      <w:pPr>
        <w:pStyle w:val="ListParagraph"/>
        <w:numPr>
          <w:ilvl w:val="2"/>
          <w:numId w:val="3"/>
        </w:numPr>
      </w:pPr>
      <w:r>
        <w:t>Publicity SC Report (</w:t>
      </w:r>
      <w:r w:rsidRPr="00245EA4">
        <w:t xml:space="preserve">11-14/474r1 slide </w:t>
      </w:r>
      <w:r>
        <w:t>15-17</w:t>
      </w:r>
      <w:r w:rsidRPr="00245EA4">
        <w:t>)</w:t>
      </w:r>
    </w:p>
    <w:p w:rsidR="00B87471" w:rsidRDefault="00B87471" w:rsidP="00F21459">
      <w:pPr>
        <w:pStyle w:val="ListParagraph"/>
        <w:numPr>
          <w:ilvl w:val="2"/>
          <w:numId w:val="3"/>
        </w:numPr>
      </w:pPr>
      <w:r w:rsidRPr="00625F50">
        <w:t xml:space="preserve">WNG </w:t>
      </w:r>
      <w:r>
        <w:t xml:space="preserve">SC </w:t>
      </w:r>
      <w:r w:rsidRPr="00625F50">
        <w:t>Report</w:t>
      </w:r>
      <w:r w:rsidR="00F21459">
        <w:t xml:space="preserve"> (</w:t>
      </w:r>
      <w:r w:rsidR="00F21459" w:rsidRPr="00245EA4">
        <w:t xml:space="preserve">11-14/474r1 slide </w:t>
      </w:r>
      <w:r w:rsidR="00F21459">
        <w:t>18-20)</w:t>
      </w:r>
    </w:p>
    <w:p w:rsidR="00B87471" w:rsidRDefault="00B87471" w:rsidP="00F21459">
      <w:pPr>
        <w:pStyle w:val="ListParagraph"/>
        <w:numPr>
          <w:ilvl w:val="2"/>
          <w:numId w:val="3"/>
        </w:numPr>
      </w:pPr>
      <w:r>
        <w:t>ARC SC</w:t>
      </w:r>
      <w:r w:rsidR="00F21459">
        <w:t xml:space="preserve"> Report (</w:t>
      </w:r>
      <w:r w:rsidR="00F21459" w:rsidRPr="00245EA4">
        <w:t xml:space="preserve">11-14/474r1 slide </w:t>
      </w:r>
      <w:r w:rsidR="00F21459">
        <w:t>21-26)</w:t>
      </w:r>
    </w:p>
    <w:p w:rsidR="00B87471" w:rsidRDefault="00B87471" w:rsidP="00F21459">
      <w:pPr>
        <w:pStyle w:val="ListParagraph"/>
        <w:numPr>
          <w:ilvl w:val="2"/>
          <w:numId w:val="3"/>
        </w:numPr>
      </w:pPr>
      <w:r>
        <w:t>JTC1 SC report</w:t>
      </w:r>
      <w:r w:rsidR="00F21459">
        <w:t xml:space="preserve"> (</w:t>
      </w:r>
      <w:r w:rsidR="00F21459" w:rsidRPr="00245EA4">
        <w:t xml:space="preserve">11-14/474r1 slide </w:t>
      </w:r>
      <w:r w:rsidR="00F21459">
        <w:t>27-34)</w:t>
      </w:r>
    </w:p>
    <w:p w:rsidR="00F21459" w:rsidRPr="00F21459" w:rsidRDefault="00F21459" w:rsidP="00F21459">
      <w:pPr>
        <w:pStyle w:val="ListParagraph"/>
        <w:numPr>
          <w:ilvl w:val="3"/>
          <w:numId w:val="3"/>
        </w:numPr>
      </w:pPr>
      <w:r w:rsidRPr="00F21459">
        <w:t>It appears that ISO/IEC JTC1 is changing their policies for document access Document access will be available to any experts appointed by IEEE 802 (as a liaison organisation)</w:t>
      </w:r>
    </w:p>
    <w:p w:rsidR="00F21459" w:rsidRPr="00F21459" w:rsidRDefault="00F21459" w:rsidP="00F21459">
      <w:pPr>
        <w:pStyle w:val="ListParagraph"/>
        <w:numPr>
          <w:ilvl w:val="3"/>
          <w:numId w:val="3"/>
        </w:numPr>
      </w:pPr>
      <w:r w:rsidRPr="00F21459">
        <w:t xml:space="preserve">If you would like access to the ISO/IEC JTC1/SC6 document repository as an “IEEE 802 expert” please send an e-mail to amyles@cisco.com </w:t>
      </w:r>
    </w:p>
    <w:p w:rsidR="00B87471" w:rsidRDefault="00B87471" w:rsidP="00F21459">
      <w:pPr>
        <w:pStyle w:val="ListParagraph"/>
        <w:numPr>
          <w:ilvl w:val="2"/>
          <w:numId w:val="3"/>
        </w:numPr>
      </w:pPr>
      <w:r>
        <w:t>Regulatory SC Report</w:t>
      </w:r>
      <w:r w:rsidR="00F21459">
        <w:t xml:space="preserve"> (</w:t>
      </w:r>
      <w:r w:rsidR="00F21459" w:rsidRPr="00245EA4">
        <w:t xml:space="preserve">11-14/474r1 slide </w:t>
      </w:r>
      <w:r w:rsidR="00F21459">
        <w:t>35-40)</w:t>
      </w:r>
    </w:p>
    <w:p w:rsidR="00F21459" w:rsidRDefault="00B87471" w:rsidP="00F21459">
      <w:pPr>
        <w:pStyle w:val="ListParagraph"/>
        <w:numPr>
          <w:ilvl w:val="2"/>
          <w:numId w:val="3"/>
        </w:numPr>
      </w:pPr>
      <w:r>
        <w:t xml:space="preserve">TGmc REV  </w:t>
      </w:r>
      <w:r w:rsidR="00F21459">
        <w:t>R</w:t>
      </w:r>
      <w:r>
        <w:t>eport</w:t>
      </w:r>
      <w:r w:rsidR="00F21459">
        <w:t xml:space="preserve"> (</w:t>
      </w:r>
      <w:r w:rsidR="00F21459" w:rsidRPr="00245EA4">
        <w:t xml:space="preserve">11-14/474r1 slide </w:t>
      </w:r>
      <w:r w:rsidR="00F21459">
        <w:t>41-48)</w:t>
      </w:r>
    </w:p>
    <w:p w:rsidR="00B87471" w:rsidRDefault="00F21459" w:rsidP="00F21459">
      <w:pPr>
        <w:pStyle w:val="ListParagraph"/>
        <w:numPr>
          <w:ilvl w:val="3"/>
          <w:numId w:val="3"/>
        </w:numPr>
      </w:pPr>
      <w:r>
        <w:t>20-day LB to start soon on D3.0</w:t>
      </w:r>
    </w:p>
    <w:p w:rsidR="00F21459" w:rsidRDefault="00F21459" w:rsidP="00F21459">
      <w:pPr>
        <w:pStyle w:val="ListParagraph"/>
        <w:numPr>
          <w:ilvl w:val="3"/>
          <w:numId w:val="3"/>
        </w:numPr>
      </w:pPr>
      <w:r>
        <w:t>3GPP Liaison response was prapred, but WG updated it by removing a reference to an additional submission that had not been posted in time for voting last week.</w:t>
      </w:r>
    </w:p>
    <w:p w:rsidR="00197905" w:rsidRDefault="00B87471" w:rsidP="00197905">
      <w:pPr>
        <w:pStyle w:val="ListParagraph"/>
        <w:numPr>
          <w:ilvl w:val="2"/>
          <w:numId w:val="3"/>
        </w:numPr>
      </w:pPr>
      <w:r>
        <w:t xml:space="preserve">TGah </w:t>
      </w:r>
      <w:r w:rsidR="00197905">
        <w:t>R</w:t>
      </w:r>
      <w:r>
        <w:t>eport</w:t>
      </w:r>
      <w:r w:rsidR="00197905">
        <w:t xml:space="preserve"> (</w:t>
      </w:r>
      <w:r w:rsidR="00197905" w:rsidRPr="00245EA4">
        <w:t xml:space="preserve">11-14/474r1 slide </w:t>
      </w:r>
      <w:r w:rsidR="00197905">
        <w:t>49-55)</w:t>
      </w:r>
    </w:p>
    <w:p w:rsidR="00B87471" w:rsidRDefault="00F21459" w:rsidP="00197905">
      <w:pPr>
        <w:pStyle w:val="ListParagraph"/>
        <w:numPr>
          <w:ilvl w:val="3"/>
          <w:numId w:val="3"/>
        </w:numPr>
      </w:pPr>
      <w:r>
        <w:t>PAR Extention request prepared</w:t>
      </w:r>
      <w:r w:rsidR="00197905">
        <w:t xml:space="preserve"> by TG and approved by WG</w:t>
      </w:r>
      <w:r>
        <w:t>.</w:t>
      </w:r>
    </w:p>
    <w:p w:rsidR="00F21459" w:rsidRDefault="00F21459" w:rsidP="00197905">
      <w:pPr>
        <w:pStyle w:val="ListParagraph"/>
        <w:numPr>
          <w:ilvl w:val="3"/>
          <w:numId w:val="3"/>
        </w:numPr>
      </w:pPr>
      <w:r>
        <w:t>30-day LB to start soon on D2.0</w:t>
      </w:r>
    </w:p>
    <w:p w:rsidR="00197905" w:rsidRDefault="00B87471" w:rsidP="00197905">
      <w:pPr>
        <w:pStyle w:val="ListParagraph"/>
        <w:numPr>
          <w:ilvl w:val="2"/>
          <w:numId w:val="3"/>
        </w:numPr>
      </w:pPr>
      <w:r>
        <w:t xml:space="preserve">TGai </w:t>
      </w:r>
      <w:r w:rsidR="00197905">
        <w:t>R</w:t>
      </w:r>
      <w:r>
        <w:t>eport</w:t>
      </w:r>
      <w:r w:rsidR="00197905">
        <w:t xml:space="preserve"> (</w:t>
      </w:r>
      <w:r w:rsidR="00197905" w:rsidRPr="00245EA4">
        <w:t xml:space="preserve">11-14/474r1 slide </w:t>
      </w:r>
      <w:r w:rsidR="00197905">
        <w:t>56-65)</w:t>
      </w:r>
    </w:p>
    <w:p w:rsidR="008137AE" w:rsidRDefault="008137AE" w:rsidP="00197905">
      <w:pPr>
        <w:pStyle w:val="ListParagraph"/>
        <w:numPr>
          <w:ilvl w:val="3"/>
          <w:numId w:val="3"/>
        </w:numPr>
      </w:pPr>
      <w:r>
        <w:t>LB201 received 1186 comments</w:t>
      </w:r>
    </w:p>
    <w:p w:rsidR="008137AE" w:rsidRDefault="008137AE" w:rsidP="00197905">
      <w:pPr>
        <w:pStyle w:val="ListParagraph"/>
        <w:numPr>
          <w:ilvl w:val="3"/>
          <w:numId w:val="3"/>
        </w:numPr>
      </w:pPr>
      <w:r>
        <w:t>Updated Timeline (</w:t>
      </w:r>
      <w:r w:rsidRPr="00245EA4">
        <w:t xml:space="preserve">11-14/474r1 slide </w:t>
      </w:r>
      <w:r>
        <w:t>62)</w:t>
      </w:r>
    </w:p>
    <w:p w:rsidR="00197905" w:rsidRDefault="00197905" w:rsidP="00197905">
      <w:pPr>
        <w:pStyle w:val="ListParagraph"/>
        <w:numPr>
          <w:ilvl w:val="3"/>
          <w:numId w:val="3"/>
        </w:numPr>
      </w:pPr>
      <w:r>
        <w:t>San Diego AdHoc – 10-11 July 2014</w:t>
      </w:r>
      <w:r w:rsidR="008137AE">
        <w:t xml:space="preserve"> (</w:t>
      </w:r>
      <w:r w:rsidR="008137AE" w:rsidRPr="00245EA4">
        <w:t xml:space="preserve">11-14/474r1 slide </w:t>
      </w:r>
      <w:r w:rsidR="008137AE">
        <w:t>63)</w:t>
      </w:r>
    </w:p>
    <w:p w:rsidR="00197905" w:rsidRDefault="00197905" w:rsidP="00197905">
      <w:pPr>
        <w:pStyle w:val="ListParagraph"/>
        <w:numPr>
          <w:ilvl w:val="3"/>
          <w:numId w:val="3"/>
        </w:numPr>
      </w:pPr>
      <w:r>
        <w:t>Special “ah” on slide 65 for nice graphic</w:t>
      </w:r>
    </w:p>
    <w:p w:rsidR="00B87471" w:rsidRDefault="008137AE" w:rsidP="008137AE">
      <w:pPr>
        <w:pStyle w:val="ListParagraph"/>
        <w:numPr>
          <w:ilvl w:val="2"/>
          <w:numId w:val="3"/>
        </w:numPr>
      </w:pPr>
      <w:r>
        <w:t>TGak R</w:t>
      </w:r>
      <w:r w:rsidR="00B87471">
        <w:t>eport</w:t>
      </w:r>
      <w:r>
        <w:t xml:space="preserve"> (</w:t>
      </w:r>
      <w:r w:rsidRPr="00245EA4">
        <w:t xml:space="preserve">11-14/474r1 slide </w:t>
      </w:r>
      <w:r>
        <w:t>66-70)</w:t>
      </w:r>
    </w:p>
    <w:p w:rsidR="008137AE" w:rsidRDefault="00827801" w:rsidP="008137AE">
      <w:pPr>
        <w:pStyle w:val="ListParagraph"/>
        <w:numPr>
          <w:ilvl w:val="3"/>
          <w:numId w:val="3"/>
        </w:numPr>
      </w:pPr>
      <w:r w:rsidRPr="008137AE">
        <w:t>Resolved 65% of the comments from CC17 and directed Editor to produce a D0.02 incorporating those resolutions.</w:t>
      </w:r>
    </w:p>
    <w:p w:rsidR="00B87471" w:rsidRDefault="008137AE" w:rsidP="008137AE">
      <w:pPr>
        <w:pStyle w:val="ListParagraph"/>
        <w:numPr>
          <w:ilvl w:val="2"/>
          <w:numId w:val="3"/>
        </w:numPr>
      </w:pPr>
      <w:r>
        <w:t>TGaq R</w:t>
      </w:r>
      <w:r w:rsidR="00B87471">
        <w:t>eport</w:t>
      </w:r>
      <w:r>
        <w:t xml:space="preserve"> (</w:t>
      </w:r>
      <w:r w:rsidRPr="00245EA4">
        <w:t xml:space="preserve">11-14/474r1 slide </w:t>
      </w:r>
      <w:r>
        <w:t>71-73)</w:t>
      </w:r>
    </w:p>
    <w:p w:rsidR="00B87471" w:rsidRDefault="008137AE" w:rsidP="008137AE">
      <w:pPr>
        <w:pStyle w:val="ListParagraph"/>
        <w:numPr>
          <w:ilvl w:val="2"/>
          <w:numId w:val="3"/>
        </w:numPr>
      </w:pPr>
      <w:r>
        <w:t>TGax Report (</w:t>
      </w:r>
      <w:r w:rsidRPr="00245EA4">
        <w:t xml:space="preserve">11-14/474r1 slide </w:t>
      </w:r>
      <w:r>
        <w:t>74-81)</w:t>
      </w:r>
    </w:p>
    <w:p w:rsidR="00B87471" w:rsidRDefault="00B87471" w:rsidP="00B00909">
      <w:pPr>
        <w:pStyle w:val="ListParagraph"/>
        <w:numPr>
          <w:ilvl w:val="3"/>
          <w:numId w:val="3"/>
        </w:numPr>
      </w:pPr>
      <w:r>
        <w:t xml:space="preserve">Timeline shown on slide </w:t>
      </w:r>
      <w:r w:rsidR="00B00909">
        <w:t>79</w:t>
      </w:r>
    </w:p>
    <w:p w:rsidR="00B00909" w:rsidRDefault="00B00909" w:rsidP="00B00909">
      <w:pPr>
        <w:pStyle w:val="ListParagraph"/>
        <w:numPr>
          <w:ilvl w:val="2"/>
          <w:numId w:val="3"/>
        </w:numPr>
      </w:pPr>
      <w:r>
        <w:t>RR-Tag (802.18 to 802.11 Liasion Report (</w:t>
      </w:r>
      <w:r w:rsidRPr="00245EA4">
        <w:t xml:space="preserve">11-14/474r1 slide </w:t>
      </w:r>
      <w:r>
        <w:t>82-85)</w:t>
      </w:r>
    </w:p>
    <w:p w:rsidR="00B00909" w:rsidRDefault="00B00909" w:rsidP="00B00909">
      <w:pPr>
        <w:pStyle w:val="ListParagraph"/>
        <w:numPr>
          <w:ilvl w:val="2"/>
          <w:numId w:val="3"/>
        </w:numPr>
      </w:pPr>
      <w:r>
        <w:t>Smart Grid Technical Advisory Group (802.24 TAG) Liaison Report (</w:t>
      </w:r>
      <w:r w:rsidRPr="00245EA4">
        <w:t xml:space="preserve">11-14/474r1 slide </w:t>
      </w:r>
      <w:r>
        <w:t>86-88)</w:t>
      </w:r>
    </w:p>
    <w:p w:rsidR="00B00909" w:rsidRDefault="00B00909" w:rsidP="00B00909">
      <w:pPr>
        <w:pStyle w:val="ListParagraph"/>
        <w:numPr>
          <w:ilvl w:val="2"/>
          <w:numId w:val="3"/>
        </w:numPr>
      </w:pPr>
      <w:r>
        <w:t>802.15 Liaison Report (</w:t>
      </w:r>
      <w:r w:rsidRPr="00245EA4">
        <w:t xml:space="preserve">11-14/474r1 slide </w:t>
      </w:r>
      <w:r>
        <w:t>89-108)</w:t>
      </w:r>
    </w:p>
    <w:p w:rsidR="00B00909" w:rsidRDefault="00B00909" w:rsidP="00B00909">
      <w:pPr>
        <w:pStyle w:val="ListParagraph"/>
        <w:numPr>
          <w:ilvl w:val="2"/>
          <w:numId w:val="3"/>
        </w:numPr>
      </w:pPr>
      <w:r>
        <w:t>802.21 Liaison Report (</w:t>
      </w:r>
      <w:r w:rsidRPr="00245EA4">
        <w:t>11-14/474r1 slide</w:t>
      </w:r>
      <w:r>
        <w:t xml:space="preserve"> 109-116)</w:t>
      </w:r>
    </w:p>
    <w:p w:rsidR="00B00909" w:rsidRDefault="00B00909" w:rsidP="00B00909">
      <w:pPr>
        <w:pStyle w:val="ListParagraph"/>
        <w:numPr>
          <w:ilvl w:val="2"/>
          <w:numId w:val="3"/>
        </w:numPr>
      </w:pPr>
      <w:r>
        <w:t>802.1CF (OmniRAN) Report (</w:t>
      </w:r>
      <w:r w:rsidRPr="00245EA4">
        <w:t xml:space="preserve">11-14/474r1 slide </w:t>
      </w:r>
      <w:r>
        <w:t>117)</w:t>
      </w:r>
    </w:p>
    <w:p w:rsidR="00B87471" w:rsidRPr="00B00909" w:rsidRDefault="00B00909" w:rsidP="00F02586">
      <w:pPr>
        <w:pStyle w:val="ListParagraph"/>
        <w:numPr>
          <w:ilvl w:val="1"/>
          <w:numId w:val="3"/>
        </w:numPr>
      </w:pPr>
      <w:r>
        <w:rPr>
          <w:b/>
        </w:rPr>
        <w:t>Other IEEE 802 Information</w:t>
      </w:r>
    </w:p>
    <w:p w:rsidR="00B00909" w:rsidRPr="000C4092" w:rsidRDefault="00B00909" w:rsidP="00B00909">
      <w:pPr>
        <w:pStyle w:val="ListParagraph"/>
        <w:numPr>
          <w:ilvl w:val="2"/>
          <w:numId w:val="3"/>
        </w:numPr>
      </w:pPr>
      <w:r w:rsidRPr="000C4092">
        <w:t>July Tutorials July Plenary Session (11-14/719r1 slide 29-31)</w:t>
      </w:r>
    </w:p>
    <w:p w:rsidR="00B00909" w:rsidRPr="000C4092" w:rsidRDefault="00B00909" w:rsidP="00B00909">
      <w:pPr>
        <w:pStyle w:val="ListParagraph"/>
        <w:numPr>
          <w:ilvl w:val="2"/>
          <w:numId w:val="3"/>
        </w:numPr>
      </w:pPr>
      <w:r w:rsidRPr="000C4092">
        <w:t>BOF Event July Plenary Session (11-14/719r1 slide 32)</w:t>
      </w:r>
    </w:p>
    <w:p w:rsidR="00B00909" w:rsidRDefault="00B00909" w:rsidP="00B00909">
      <w:pPr>
        <w:pStyle w:val="ListParagraph"/>
        <w:numPr>
          <w:ilvl w:val="2"/>
          <w:numId w:val="3"/>
        </w:numPr>
      </w:pPr>
      <w:r w:rsidRPr="000C4092">
        <w:t>Early 802.11 Documentation project(11</w:t>
      </w:r>
      <w:r w:rsidRPr="00245EA4">
        <w:t>-14/</w:t>
      </w:r>
      <w:r>
        <w:t>719</w:t>
      </w:r>
      <w:r w:rsidRPr="00245EA4">
        <w:t>r</w:t>
      </w:r>
      <w:r>
        <w:t>1</w:t>
      </w:r>
      <w:r w:rsidRPr="00245EA4">
        <w:t xml:space="preserve"> slide </w:t>
      </w:r>
      <w:r>
        <w:t>33-34)</w:t>
      </w:r>
    </w:p>
    <w:p w:rsidR="00F02586" w:rsidRDefault="00B87471" w:rsidP="00F02586">
      <w:pPr>
        <w:pStyle w:val="ListParagraph"/>
        <w:numPr>
          <w:ilvl w:val="1"/>
          <w:numId w:val="3"/>
        </w:numPr>
      </w:pPr>
      <w:r>
        <w:t>Recessed 802.11 Opening Session at 10:10am</w:t>
      </w:r>
      <w:r w:rsidR="00B00909">
        <w:t xml:space="preserve"> (</w:t>
      </w:r>
      <w:r w:rsidR="00B00909" w:rsidRPr="00245EA4">
        <w:t>11-14/</w:t>
      </w:r>
      <w:r w:rsidR="00B00909">
        <w:t>719</w:t>
      </w:r>
      <w:r w:rsidR="00B00909" w:rsidRPr="00245EA4">
        <w:t>r</w:t>
      </w:r>
      <w:r w:rsidR="00B00909">
        <w:t>1</w:t>
      </w:r>
      <w:r w:rsidR="00B00909" w:rsidRPr="00245EA4">
        <w:t xml:space="preserve"> slide </w:t>
      </w:r>
      <w:r w:rsidR="00B00909">
        <w:t>35)</w:t>
      </w:r>
    </w:p>
    <w:p w:rsidR="00B87471" w:rsidRPr="00D13641" w:rsidRDefault="00F02586" w:rsidP="00F02586">
      <w:pPr>
        <w:pStyle w:val="ListParagraph"/>
        <w:numPr>
          <w:ilvl w:val="0"/>
          <w:numId w:val="3"/>
        </w:numPr>
        <w:rPr>
          <w:b/>
        </w:rPr>
      </w:pPr>
      <w:r>
        <w:br w:type="page"/>
      </w:r>
      <w:r w:rsidR="00B87471" w:rsidRPr="00F02586">
        <w:rPr>
          <w:b/>
          <w:sz w:val="24"/>
        </w:rPr>
        <w:t xml:space="preserve">Closing </w:t>
      </w:r>
      <w:r w:rsidRPr="00F02586">
        <w:rPr>
          <w:b/>
          <w:sz w:val="24"/>
        </w:rPr>
        <w:t xml:space="preserve">802.11 WG </w:t>
      </w:r>
      <w:r w:rsidR="00B87471" w:rsidRPr="00F02586">
        <w:rPr>
          <w:b/>
          <w:sz w:val="24"/>
        </w:rPr>
        <w:t xml:space="preserve">Meeting of 802.11 WG </w:t>
      </w:r>
      <w:r w:rsidR="00E170FD">
        <w:rPr>
          <w:b/>
          <w:sz w:val="24"/>
        </w:rPr>
        <w:t>May 2014 Beijing</w:t>
      </w:r>
      <w:r w:rsidR="00B87471" w:rsidRPr="00F02586">
        <w:rPr>
          <w:b/>
          <w:sz w:val="24"/>
        </w:rPr>
        <w:t xml:space="preserve"> Interim Session</w:t>
      </w:r>
    </w:p>
    <w:p w:rsidR="00D13641" w:rsidRDefault="00D13641" w:rsidP="00D13641">
      <w:pPr>
        <w:pStyle w:val="ListParagraph"/>
        <w:numPr>
          <w:ilvl w:val="1"/>
          <w:numId w:val="3"/>
        </w:numPr>
      </w:pPr>
      <w:r w:rsidRPr="00D13641">
        <w:t xml:space="preserve">Called to order at </w:t>
      </w:r>
      <w:r w:rsidR="0021594A">
        <w:t>10</w:t>
      </w:r>
      <w:r w:rsidRPr="00D13641">
        <w:t>:3</w:t>
      </w:r>
      <w:r w:rsidR="00790E9F">
        <w:t>5</w:t>
      </w:r>
      <w:r w:rsidRPr="00D13641">
        <w:t xml:space="preserve">am by </w:t>
      </w:r>
      <w:r w:rsidR="00E170FD">
        <w:t>Jon Rosdahl, IEEE 802.11 1</w:t>
      </w:r>
      <w:r w:rsidR="00E170FD" w:rsidRPr="00E170FD">
        <w:rPr>
          <w:vertAlign w:val="superscript"/>
        </w:rPr>
        <w:t>st</w:t>
      </w:r>
      <w:r w:rsidR="00E170FD">
        <w:t xml:space="preserve"> Vice Chair</w:t>
      </w:r>
    </w:p>
    <w:p w:rsidR="00A06F46" w:rsidRDefault="00A06F46" w:rsidP="00D13641">
      <w:pPr>
        <w:pStyle w:val="ListParagraph"/>
        <w:numPr>
          <w:ilvl w:val="1"/>
          <w:numId w:val="3"/>
        </w:numPr>
      </w:pPr>
      <w:r>
        <w:t>Note that the opening Agenda and Report was updated 11-14/719r1 and posted to Mentor.</w:t>
      </w:r>
    </w:p>
    <w:p w:rsidR="00A06F46" w:rsidRDefault="00A06F46" w:rsidP="00D13641">
      <w:pPr>
        <w:pStyle w:val="ListParagraph"/>
        <w:numPr>
          <w:ilvl w:val="1"/>
          <w:numId w:val="3"/>
        </w:numPr>
      </w:pPr>
      <w:r>
        <w:t>Acknowledge update to Interim Schedule is in 11-12/12</w:t>
      </w:r>
      <w:r w:rsidR="005E3411">
        <w:t>1</w:t>
      </w:r>
      <w:r>
        <w:t>2r1</w:t>
      </w:r>
    </w:p>
    <w:p w:rsidR="00A06F46" w:rsidRDefault="00A06F46" w:rsidP="00A06F46">
      <w:pPr>
        <w:pStyle w:val="ListParagraph"/>
        <w:numPr>
          <w:ilvl w:val="2"/>
          <w:numId w:val="3"/>
        </w:numPr>
      </w:pPr>
      <w:r w:rsidRPr="00A06F46">
        <w:rPr>
          <w:b/>
          <w:color w:val="FF0000"/>
        </w:rPr>
        <w:t>Action item</w:t>
      </w:r>
      <w:r>
        <w:t>: Jon to send to Adrian to update webpage.</w:t>
      </w:r>
    </w:p>
    <w:p w:rsidR="005E3411" w:rsidRDefault="005E3411" w:rsidP="005E3411">
      <w:pPr>
        <w:pStyle w:val="ListParagraph"/>
        <w:numPr>
          <w:ilvl w:val="1"/>
          <w:numId w:val="3"/>
        </w:numPr>
      </w:pPr>
      <w:r>
        <w:t>Reviewed the awards for TGac and TGaf.</w:t>
      </w:r>
    </w:p>
    <w:p w:rsidR="005E3411" w:rsidRDefault="005E3411" w:rsidP="00790E9F">
      <w:pPr>
        <w:pStyle w:val="ListParagraph"/>
        <w:numPr>
          <w:ilvl w:val="2"/>
          <w:numId w:val="3"/>
        </w:numPr>
      </w:pPr>
      <w:hyperlink r:id="rId8" w:history="1">
        <w:r w:rsidRPr="00AD3662">
          <w:rPr>
            <w:rStyle w:val="Hyperlink"/>
          </w:rPr>
          <w:t>http://www.ieee802.org/11/Photographs/2014/2014%20TGac%20awards/</w:t>
        </w:r>
      </w:hyperlink>
    </w:p>
    <w:p w:rsidR="00790E9F" w:rsidRDefault="00790E9F" w:rsidP="00790E9F">
      <w:pPr>
        <w:pStyle w:val="ListParagraph"/>
        <w:numPr>
          <w:ilvl w:val="2"/>
          <w:numId w:val="3"/>
        </w:numPr>
      </w:pPr>
      <w:hyperlink r:id="rId9" w:history="1">
        <w:r w:rsidRPr="00AD3662">
          <w:rPr>
            <w:rStyle w:val="Hyperlink"/>
          </w:rPr>
          <w:t>http://www.ieee802.org/11/Photographs/2014/2014%20TGaf%20awards/</w:t>
        </w:r>
      </w:hyperlink>
    </w:p>
    <w:p w:rsidR="0021594A" w:rsidRPr="0021594A" w:rsidRDefault="0021594A" w:rsidP="0021594A">
      <w:pPr>
        <w:pStyle w:val="ListParagraph"/>
        <w:numPr>
          <w:ilvl w:val="1"/>
          <w:numId w:val="3"/>
        </w:numPr>
      </w:pPr>
      <w:r>
        <w:t xml:space="preserve">Reviewed  the </w:t>
      </w:r>
      <w:r w:rsidRPr="0021594A">
        <w:t>2014-05 Bruce Kraemer Recognition Photographs</w:t>
      </w:r>
    </w:p>
    <w:p w:rsidR="0021594A" w:rsidRDefault="0021594A" w:rsidP="0021594A">
      <w:pPr>
        <w:pStyle w:val="ListParagraph"/>
        <w:numPr>
          <w:ilvl w:val="2"/>
          <w:numId w:val="3"/>
        </w:numPr>
      </w:pPr>
      <w:hyperlink r:id="rId10" w:history="1">
        <w:r w:rsidRPr="00AD3662">
          <w:rPr>
            <w:rStyle w:val="Hyperlink"/>
          </w:rPr>
          <w:t>http://www.ieee802.org/11/Photographs/2014/2014%20Bruce%20Kraemer%20Recognition/index.htm</w:t>
        </w:r>
      </w:hyperlink>
    </w:p>
    <w:p w:rsidR="00D13641" w:rsidRPr="00D13641" w:rsidRDefault="00D13641" w:rsidP="00D13641">
      <w:pPr>
        <w:pStyle w:val="ListParagraph"/>
        <w:numPr>
          <w:ilvl w:val="1"/>
          <w:numId w:val="3"/>
        </w:numPr>
      </w:pPr>
      <w:r w:rsidRPr="00D13641">
        <w:t xml:space="preserve">Thanks </w:t>
      </w:r>
      <w:r w:rsidR="00245EA4">
        <w:t>for</w:t>
      </w:r>
      <w:r w:rsidRPr="00D13641">
        <w:t xml:space="preserve"> the good work </w:t>
      </w:r>
      <w:r w:rsidR="00245EA4">
        <w:t>of</w:t>
      </w:r>
      <w:r w:rsidRPr="00D13641">
        <w:t xml:space="preserve"> TGaj</w:t>
      </w:r>
      <w:r w:rsidR="00A06F46">
        <w:t xml:space="preserve"> this week</w:t>
      </w:r>
    </w:p>
    <w:p w:rsidR="00D13641" w:rsidRPr="00D13641" w:rsidRDefault="00D13641" w:rsidP="00D13641">
      <w:pPr>
        <w:pStyle w:val="ListParagraph"/>
        <w:numPr>
          <w:ilvl w:val="1"/>
          <w:numId w:val="3"/>
        </w:numPr>
      </w:pPr>
      <w:r w:rsidRPr="00D13641">
        <w:t xml:space="preserve">Next Meeting for TGaj will be in </w:t>
      </w:r>
      <w:r w:rsidR="00E170FD">
        <w:t>San Diego – July 14-19, 2014</w:t>
      </w:r>
    </w:p>
    <w:p w:rsidR="00D13641" w:rsidRPr="00D13641" w:rsidRDefault="00E170FD" w:rsidP="00D13641">
      <w:pPr>
        <w:pStyle w:val="ListParagraph"/>
        <w:numPr>
          <w:ilvl w:val="1"/>
          <w:numId w:val="3"/>
        </w:numPr>
      </w:pPr>
      <w:r>
        <w:t xml:space="preserve">Jon </w:t>
      </w:r>
      <w:r w:rsidR="0021594A">
        <w:t xml:space="preserve">and Dorothy </w:t>
      </w:r>
      <w:r w:rsidR="00D13641" w:rsidRPr="00D13641">
        <w:t xml:space="preserve">expressed thanks for successful process of TGaj holding these interims and the preparation of </w:t>
      </w:r>
      <w:r>
        <w:t>the comment resolutions.</w:t>
      </w:r>
    </w:p>
    <w:p w:rsidR="00D13641" w:rsidRPr="00D13641" w:rsidRDefault="00E170FD" w:rsidP="0021594A">
      <w:pPr>
        <w:pStyle w:val="ListParagraph"/>
        <w:numPr>
          <w:ilvl w:val="1"/>
          <w:numId w:val="3"/>
        </w:numPr>
      </w:pPr>
      <w:r>
        <w:t xml:space="preserve">With the Chair Change, Adrian Stephens will work with the Vice-Chairs to have at least one of us </w:t>
      </w:r>
      <w:r w:rsidR="00A06F46">
        <w:t>attending</w:t>
      </w:r>
      <w:r>
        <w:t xml:space="preserve"> the inte</w:t>
      </w:r>
      <w:r w:rsidR="0021594A">
        <w:t>rim each time.</w:t>
      </w:r>
    </w:p>
    <w:p w:rsidR="00D13641" w:rsidRDefault="00D13641" w:rsidP="00D13641">
      <w:pPr>
        <w:pStyle w:val="ListParagraph"/>
        <w:numPr>
          <w:ilvl w:val="1"/>
          <w:numId w:val="3"/>
        </w:numPr>
      </w:pPr>
      <w:r w:rsidRPr="00D13641">
        <w:t xml:space="preserve">Adjourned at </w:t>
      </w:r>
      <w:r w:rsidR="0021594A">
        <w:t>1</w:t>
      </w:r>
      <w:r w:rsidR="00BF62CD">
        <w:t>0</w:t>
      </w:r>
      <w:r w:rsidR="0021594A">
        <w:t>:</w:t>
      </w:r>
      <w:r w:rsidR="00BF62CD">
        <w:t>52</w:t>
      </w:r>
      <w:r w:rsidRPr="00D13641">
        <w:t>am</w:t>
      </w:r>
    </w:p>
    <w:p w:rsidR="0018352B" w:rsidRDefault="0018352B" w:rsidP="0018352B">
      <w:pPr>
        <w:pStyle w:val="ListParagraph"/>
        <w:ind w:left="0"/>
      </w:pPr>
    </w:p>
    <w:p w:rsidR="00790E9F" w:rsidRDefault="0018352B" w:rsidP="00C63A47">
      <w:pPr>
        <w:pStyle w:val="ListParagraph"/>
        <w:ind w:left="360"/>
      </w:pPr>
      <w:r w:rsidRPr="00790E9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83.7pt;mso-position-vertical:absolute" o:allowoverlap="f">
            <v:imagedata r:id="rId11" o:title="2014-05-22 10.09.45" croptop="13493f" cropright="7228f"/>
          </v:shape>
        </w:pict>
      </w:r>
    </w:p>
    <w:p w:rsidR="00790E9F" w:rsidRDefault="00790E9F" w:rsidP="00C63A47">
      <w:pPr>
        <w:pStyle w:val="ListParagraph"/>
        <w:ind w:left="360"/>
      </w:pPr>
      <w:r>
        <w:t xml:space="preserve"> </w:t>
      </w:r>
    </w:p>
    <w:p w:rsidR="00CA09B2" w:rsidRDefault="00790E9F" w:rsidP="00B87471">
      <w:pPr>
        <w:pStyle w:val="ListParagraph"/>
        <w:numPr>
          <w:ilvl w:val="1"/>
          <w:numId w:val="3"/>
        </w:numPr>
        <w:ind w:left="360"/>
      </w:pPr>
      <w:r>
        <w:t xml:space="preserve"> </w:t>
      </w:r>
      <w:r w:rsidR="00C63A47">
        <w:t>Also for the Leadership of 802.11aj and the 802.11 Vice-Chairs</w:t>
      </w:r>
    </w:p>
    <w:p w:rsidR="00CE1BD3" w:rsidRDefault="00CE1BD3" w:rsidP="00CE1BD3">
      <w:pPr>
        <w:pStyle w:val="ListParagraph"/>
        <w:numPr>
          <w:ilvl w:val="2"/>
          <w:numId w:val="3"/>
        </w:numPr>
      </w:pPr>
      <w:r>
        <w:t xml:space="preserve">Dorothy STANLEY, Xiaoming PENG, Jon Rosdahl, Haiming WANG, </w:t>
      </w:r>
      <w:r w:rsidR="0018352B">
        <w:t>Jiamin CHEN</w:t>
      </w:r>
    </w:p>
    <w:p w:rsidR="0018352B" w:rsidRDefault="0018352B" w:rsidP="0018352B">
      <w:pPr>
        <w:pStyle w:val="ListParagraph"/>
        <w:ind w:left="0"/>
      </w:pPr>
    </w:p>
    <w:p w:rsidR="0018352B" w:rsidRDefault="0018352B" w:rsidP="0018352B">
      <w:pPr>
        <w:pStyle w:val="ListParagraph"/>
        <w:ind w:left="0"/>
      </w:pPr>
    </w:p>
    <w:p w:rsidR="00CA09B2" w:rsidRDefault="00CA09B2"/>
    <w:p w:rsidR="0018352B" w:rsidRDefault="0018352B" w:rsidP="0018352B">
      <w:pPr>
        <w:pStyle w:val="ListParagraph"/>
        <w:ind w:left="0" w:firstLine="360"/>
      </w:pPr>
      <w:r>
        <w:pict>
          <v:shape id="_x0000_i1026" type="#_x0000_t75" style="width:486.25pt;height:212.8pt;mso-position-vertical:absolute" o:bordertopcolor="this" o:borderleftcolor="this" o:borderbottomcolor="this" o:borderrightcolor="this" o:allowoverlap="f">
            <v:imagedata r:id="rId12" o:title="2014-05-22 10.08.10-1" croptop="19275f" cropbottom="9638f" cropleft="1446f" cropright="1446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8352B" w:rsidRDefault="0018352B" w:rsidP="0018352B">
      <w:pPr>
        <w:pStyle w:val="ListParagraph"/>
        <w:numPr>
          <w:ilvl w:val="1"/>
          <w:numId w:val="3"/>
        </w:numPr>
      </w:pPr>
      <w:r>
        <w:t>A photo opportunity was had for the full group – (See attendance roster in Appendix A)</w:t>
      </w:r>
    </w:p>
    <w:p w:rsidR="0018352B" w:rsidRDefault="0018352B"/>
    <w:p w:rsidR="00F02586" w:rsidRPr="00F02586" w:rsidRDefault="00F02586">
      <w:pPr>
        <w:rPr>
          <w:b/>
        </w:rPr>
      </w:pPr>
      <w:r>
        <w:br w:type="page"/>
      </w:r>
      <w:r w:rsidRPr="00F02586">
        <w:rPr>
          <w:b/>
          <w:sz w:val="24"/>
        </w:rPr>
        <w:t>Appendix A: List of Registered Attendees:</w:t>
      </w:r>
    </w:p>
    <w:tbl>
      <w:tblPr>
        <w:tblW w:w="7903" w:type="dxa"/>
        <w:tblInd w:w="94" w:type="dxa"/>
        <w:tblLook w:val="04A0"/>
      </w:tblPr>
      <w:tblGrid>
        <w:gridCol w:w="10796"/>
        <w:gridCol w:w="3863"/>
        <w:gridCol w:w="1320"/>
        <w:gridCol w:w="1060"/>
      </w:tblGrid>
      <w:tr w:rsidR="00DE22A1" w:rsidRPr="00DE22A1" w:rsidTr="00DE22A1">
        <w:trPr>
          <w:trHeight w:val="3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0580" w:type="dxa"/>
              <w:tblLook w:val="04A0"/>
            </w:tblPr>
            <w:tblGrid>
              <w:gridCol w:w="2080"/>
              <w:gridCol w:w="1920"/>
              <w:gridCol w:w="4250"/>
              <w:gridCol w:w="2108"/>
              <w:gridCol w:w="222"/>
            </w:tblGrid>
            <w:tr w:rsidR="00CE1BD3" w:rsidRPr="00CE1BD3" w:rsidTr="00CE1BD3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Name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Member Status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Affiliation</w:t>
                  </w:r>
                </w:p>
              </w:tc>
              <w:tc>
                <w:tcPr>
                  <w:tcW w:w="2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Recorded Percentage</w:t>
                  </w:r>
                </w:p>
              </w:tc>
            </w:tr>
            <w:tr w:rsidR="00CE1BD3" w:rsidRPr="00CE1BD3" w:rsidTr="00CE1BD3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Yu CAIYU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Observer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Lenovo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jc w:val="right"/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83.33</w:t>
                  </w:r>
                </w:p>
              </w:tc>
              <w:tc>
                <w:tcPr>
                  <w:tcW w:w="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CE1BD3" w:rsidRPr="00CE1BD3" w:rsidTr="00CE1BD3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Jiamin CHEN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Voting Member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Huawei/HiSilicon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jc w:val="right"/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100.00</w:t>
                  </w:r>
                </w:p>
              </w:tc>
              <w:tc>
                <w:tcPr>
                  <w:tcW w:w="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CE1BD3" w:rsidRPr="00CE1BD3" w:rsidTr="00CE1BD3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Xiaojing FAN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Potential Member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Fujitsu Research &amp; Development Center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jc w:val="right"/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100.00</w:t>
                  </w:r>
                </w:p>
              </w:tc>
              <w:tc>
                <w:tcPr>
                  <w:tcW w:w="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CE1BD3" w:rsidRPr="00CE1BD3" w:rsidTr="00CE1BD3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Wei FENG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Observer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Tsinghua University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jc w:val="right"/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83.33</w:t>
                  </w:r>
                </w:p>
              </w:tc>
              <w:tc>
                <w:tcPr>
                  <w:tcW w:w="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CE1BD3" w:rsidRPr="00CE1BD3" w:rsidTr="00CE1BD3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Bo GAO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Aspirant Member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Tsinghua University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jc w:val="right"/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100.00</w:t>
                  </w:r>
                </w:p>
              </w:tc>
              <w:tc>
                <w:tcPr>
                  <w:tcW w:w="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CE1BD3" w:rsidRPr="00CE1BD3" w:rsidTr="00CE1BD3">
              <w:trPr>
                <w:trHeight w:val="6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Du GUANGLONG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Observer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Beijing University of Posts and Telecommunications (BUPT)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jc w:val="right"/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100.00</w:t>
                  </w:r>
                </w:p>
              </w:tc>
              <w:tc>
                <w:tcPr>
                  <w:tcW w:w="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CE1BD3" w:rsidRPr="00CE1BD3" w:rsidTr="00CE1BD3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Shiwen HE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Potential Member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Southeast University, China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jc w:val="right"/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100.00</w:t>
                  </w:r>
                </w:p>
              </w:tc>
              <w:tc>
                <w:tcPr>
                  <w:tcW w:w="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CE1BD3" w:rsidRPr="00CE1BD3" w:rsidTr="00CE1BD3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Robert JIANG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Observer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Lenovo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jc w:val="right"/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100.00</w:t>
                  </w:r>
                </w:p>
              </w:tc>
              <w:tc>
                <w:tcPr>
                  <w:tcW w:w="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CE1BD3" w:rsidRPr="00CE1BD3" w:rsidTr="00CE1BD3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Dejian LI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Voting Member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Huawei Technologies Co. Ltd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jc w:val="right"/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100.00</w:t>
                  </w:r>
                </w:p>
              </w:tc>
              <w:tc>
                <w:tcPr>
                  <w:tcW w:w="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CE1BD3" w:rsidRPr="00CE1BD3" w:rsidTr="00CE1BD3">
              <w:trPr>
                <w:trHeight w:val="6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Zhiqiang LI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Voting Member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Institute of Microelectronics, Chinese Academy of Sciences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jc w:val="right"/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100.00</w:t>
                  </w:r>
                </w:p>
              </w:tc>
              <w:tc>
                <w:tcPr>
                  <w:tcW w:w="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CE1BD3" w:rsidRPr="00CE1BD3" w:rsidTr="00CE1BD3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Pei LIU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Voting Member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HiSilicon Technologies Co., LTD.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jc w:val="right"/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100.00</w:t>
                  </w:r>
                </w:p>
              </w:tc>
              <w:tc>
                <w:tcPr>
                  <w:tcW w:w="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CE1BD3" w:rsidRPr="00CE1BD3" w:rsidTr="00CE1BD3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XIAOMING PENG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Voting Member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Institute for Infocomm Research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jc w:val="right"/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100.00</w:t>
                  </w:r>
                </w:p>
              </w:tc>
              <w:tc>
                <w:tcPr>
                  <w:tcW w:w="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CE1BD3" w:rsidRPr="00CE1BD3" w:rsidTr="00CE1BD3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Jon ROSDAHL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Voting Member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CSR Technology Inc.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jc w:val="right"/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100.00</w:t>
                  </w:r>
                </w:p>
              </w:tc>
              <w:tc>
                <w:tcPr>
                  <w:tcW w:w="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CE1BD3" w:rsidRPr="00CE1BD3" w:rsidTr="00CE1BD3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Dorothy STANLEY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Voting Member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Aruba Networks, Inc.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jc w:val="right"/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100.00</w:t>
                  </w:r>
                </w:p>
              </w:tc>
              <w:tc>
                <w:tcPr>
                  <w:tcW w:w="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CE1BD3" w:rsidRPr="00CE1BD3" w:rsidTr="00CE1BD3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Kaibo TIAN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Aspirant Member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ZTE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jc w:val="right"/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83.33</w:t>
                  </w:r>
                </w:p>
              </w:tc>
              <w:tc>
                <w:tcPr>
                  <w:tcW w:w="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CE1BD3" w:rsidRPr="00CE1BD3" w:rsidTr="00CE1BD3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Haiming WANG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Voting Member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Southeast University, China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jc w:val="right"/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100.00</w:t>
                  </w:r>
                </w:p>
              </w:tc>
              <w:tc>
                <w:tcPr>
                  <w:tcW w:w="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CE1BD3" w:rsidRPr="00CE1BD3" w:rsidTr="00CE1BD3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Hao WANG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Potential Member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Fujitsu Research &amp; Development Center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jc w:val="right"/>
                    <w:rPr>
                      <w:rFonts w:ascii="Calibri" w:hAnsi="Calibri"/>
                      <w:color w:val="9C0006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9C0006"/>
                      <w:szCs w:val="22"/>
                      <w:lang w:val="en-US"/>
                    </w:rPr>
                    <w:t>66.67</w:t>
                  </w:r>
                </w:p>
              </w:tc>
              <w:tc>
                <w:tcPr>
                  <w:tcW w:w="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CE1BD3" w:rsidRPr="00CE1BD3" w:rsidTr="00CE1BD3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Xu WENJING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Observer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BUPT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jc w:val="right"/>
                    <w:rPr>
                      <w:rFonts w:ascii="Calibri" w:hAnsi="Calibri"/>
                      <w:color w:val="9C0006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9C0006"/>
                      <w:szCs w:val="22"/>
                      <w:lang w:val="en-US"/>
                    </w:rPr>
                    <w:t>66.67</w:t>
                  </w:r>
                </w:p>
              </w:tc>
              <w:tc>
                <w:tcPr>
                  <w:tcW w:w="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CE1BD3" w:rsidRPr="00CE1BD3" w:rsidTr="00CE1BD3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Weimin XING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Potential Member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ZTE Corporation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jc w:val="right"/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100.00</w:t>
                  </w:r>
                </w:p>
              </w:tc>
              <w:tc>
                <w:tcPr>
                  <w:tcW w:w="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CE1BD3" w:rsidRPr="00CE1BD3" w:rsidTr="00CE1BD3">
              <w:trPr>
                <w:trHeight w:val="6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Yunxiang XU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Observer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National Engineering Research Center for Broadband Networks &amp; Applications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jc w:val="right"/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100.00</w:t>
                  </w:r>
                </w:p>
              </w:tc>
              <w:tc>
                <w:tcPr>
                  <w:tcW w:w="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CE1BD3" w:rsidRPr="00CE1BD3" w:rsidTr="00CE1BD3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Changming ZHANG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Observer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Tsinghua University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jc w:val="right"/>
                    <w:rPr>
                      <w:rFonts w:ascii="Calibri" w:hAnsi="Calibri"/>
                      <w:color w:val="9C0006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9C0006"/>
                      <w:szCs w:val="22"/>
                      <w:lang w:val="en-US"/>
                    </w:rPr>
                    <w:t>66.67</w:t>
                  </w:r>
                </w:p>
              </w:tc>
              <w:tc>
                <w:tcPr>
                  <w:tcW w:w="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</w:p>
              </w:tc>
            </w:tr>
            <w:tr w:rsidR="00CE1BD3" w:rsidRPr="00CE1BD3" w:rsidTr="00CE1BD3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lan ZHUO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Voting Member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CESI Group</w:t>
                  </w:r>
                </w:p>
              </w:tc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jc w:val="right"/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  <w:r w:rsidRPr="00CE1BD3"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  <w:t>100.00</w:t>
                  </w:r>
                </w:p>
              </w:tc>
              <w:tc>
                <w:tcPr>
                  <w:tcW w:w="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1BD3" w:rsidRPr="00CE1BD3" w:rsidRDefault="00CE1BD3" w:rsidP="00CE1BD3">
                  <w:pPr>
                    <w:rPr>
                      <w:rFonts w:ascii="Calibri" w:hAnsi="Calibri"/>
                      <w:color w:val="000000"/>
                      <w:szCs w:val="22"/>
                      <w:lang w:val="en-US"/>
                    </w:rPr>
                  </w:pPr>
                </w:p>
              </w:tc>
            </w:tr>
          </w:tbl>
          <w:p w:rsidR="00DE22A1" w:rsidRPr="00DE22A1" w:rsidRDefault="00DE22A1" w:rsidP="00DE22A1">
            <w:pPr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22A1" w:rsidRPr="00DE22A1" w:rsidRDefault="00DE22A1" w:rsidP="00DE22A1">
            <w:pPr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22A1" w:rsidRPr="00DE22A1" w:rsidRDefault="00DE22A1" w:rsidP="00DE22A1">
            <w:pPr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22A1" w:rsidRPr="00DE22A1" w:rsidRDefault="00DE22A1" w:rsidP="00DE22A1">
            <w:pPr>
              <w:jc w:val="right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DE22A1" w:rsidRPr="00DE22A1" w:rsidTr="00DE22A1">
        <w:trPr>
          <w:trHeight w:val="3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22A1" w:rsidRPr="00DE22A1" w:rsidRDefault="00DE22A1" w:rsidP="00DE22A1">
            <w:pPr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22A1" w:rsidRPr="00DE22A1" w:rsidRDefault="00DE22A1" w:rsidP="00DE22A1">
            <w:pPr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22A1" w:rsidRPr="00DE22A1" w:rsidRDefault="00DE22A1" w:rsidP="00DE22A1">
            <w:pPr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22A1" w:rsidRPr="00DE22A1" w:rsidRDefault="00DE22A1" w:rsidP="00DE22A1">
            <w:pPr>
              <w:jc w:val="right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</w:p>
        </w:tc>
      </w:tr>
      <w:tr w:rsidR="00DE22A1" w:rsidRPr="00DE22A1" w:rsidTr="00DE22A1">
        <w:trPr>
          <w:trHeight w:val="3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22A1" w:rsidRPr="00DE22A1" w:rsidRDefault="00DE22A1" w:rsidP="00DE22A1">
            <w:pPr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22A1" w:rsidRPr="00DE22A1" w:rsidRDefault="00DE22A1" w:rsidP="00DE22A1">
            <w:pPr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22A1" w:rsidRPr="00DE22A1" w:rsidRDefault="00DE22A1" w:rsidP="00DE22A1">
            <w:pPr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22A1" w:rsidRPr="00DE22A1" w:rsidRDefault="00DE22A1" w:rsidP="00DE22A1">
            <w:pPr>
              <w:jc w:val="right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</w:p>
        </w:tc>
      </w:tr>
    </w:tbl>
    <w:p w:rsidR="00B44438" w:rsidRDefault="00B44438"/>
    <w:sectPr w:rsidR="00B44438" w:rsidSect="000D4420">
      <w:headerReference w:type="default" r:id="rId13"/>
      <w:footerReference w:type="default" r:id="rId14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801" w:rsidRDefault="00827801">
      <w:r>
        <w:separator/>
      </w:r>
    </w:p>
  </w:endnote>
  <w:endnote w:type="continuationSeparator" w:id="0">
    <w:p w:rsidR="00827801" w:rsidRDefault="008278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905" w:rsidRDefault="003A6B62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197905">
        <w:t>Minutes</w:t>
      </w:r>
    </w:fldSimple>
    <w:r w:rsidR="00197905">
      <w:tab/>
      <w:t xml:space="preserve">page </w:t>
    </w:r>
    <w:fldSimple w:instr="page ">
      <w:r w:rsidR="00827801">
        <w:rPr>
          <w:noProof/>
        </w:rPr>
        <w:t>1</w:t>
      </w:r>
    </w:fldSimple>
    <w:r w:rsidR="00197905">
      <w:tab/>
    </w:r>
    <w:fldSimple w:instr=" COMMENTS  \* MERGEFORMAT ">
      <w:r w:rsidR="00197905">
        <w:t>Jon Rosdahl, CSR</w:t>
      </w:r>
    </w:fldSimple>
  </w:p>
  <w:p w:rsidR="00197905" w:rsidRDefault="0019790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801" w:rsidRDefault="00827801">
      <w:r>
        <w:separator/>
      </w:r>
    </w:p>
  </w:footnote>
  <w:footnote w:type="continuationSeparator" w:id="0">
    <w:p w:rsidR="00827801" w:rsidRDefault="008278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905" w:rsidRDefault="003A6B62">
    <w:pPr>
      <w:pStyle w:val="Header"/>
      <w:tabs>
        <w:tab w:val="clear" w:pos="6480"/>
        <w:tab w:val="center" w:pos="4680"/>
        <w:tab w:val="right" w:pos="9360"/>
      </w:tabs>
    </w:pPr>
    <w:fldSimple w:instr=" KEYWORDS  \* MERGEFORMAT ">
      <w:r w:rsidR="00197905">
        <w:t>May 2014</w:t>
      </w:r>
    </w:fldSimple>
    <w:r w:rsidR="00197905">
      <w:tab/>
    </w:r>
    <w:r w:rsidR="00197905">
      <w:tab/>
    </w:r>
    <w:fldSimple w:instr=" TITLE  \* MERGEFORMAT ">
      <w:r w:rsidR="00197905">
        <w:t>doc.: IEEE 802.11-14/0720r0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01719"/>
    <w:multiLevelType w:val="multilevel"/>
    <w:tmpl w:val="EC922AA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>
    <w:nsid w:val="27F7718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F017B8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25E4111"/>
    <w:multiLevelType w:val="hybridMultilevel"/>
    <w:tmpl w:val="CD282FB4"/>
    <w:lvl w:ilvl="0" w:tplc="750CC6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A0A0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46D3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56FD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02BF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E2F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3C5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1410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8852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85B064C"/>
    <w:multiLevelType w:val="hybridMultilevel"/>
    <w:tmpl w:val="8586FEE4"/>
    <w:lvl w:ilvl="0" w:tplc="297CC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5EEC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668F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26E8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2AA0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06D4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8C73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ACC9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DEED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intFractionalCharacterWidth/>
  <w:mirrorMargins/>
  <w:hideSpellingErrors/>
  <w:attachedTemplate r:id="rId1"/>
  <w:stylePaneFormatFilter w:val="3F01"/>
  <w:doNotTrackMove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7471"/>
    <w:rsid w:val="000B1074"/>
    <w:rsid w:val="000C4092"/>
    <w:rsid w:val="000D4420"/>
    <w:rsid w:val="0018352B"/>
    <w:rsid w:val="00197905"/>
    <w:rsid w:val="001D723B"/>
    <w:rsid w:val="0021594A"/>
    <w:rsid w:val="00245EA4"/>
    <w:rsid w:val="0029020B"/>
    <w:rsid w:val="002D44BE"/>
    <w:rsid w:val="00346715"/>
    <w:rsid w:val="003A6B62"/>
    <w:rsid w:val="00442037"/>
    <w:rsid w:val="004B064B"/>
    <w:rsid w:val="004B3AE7"/>
    <w:rsid w:val="005E3411"/>
    <w:rsid w:val="0062440B"/>
    <w:rsid w:val="006639CE"/>
    <w:rsid w:val="006C0727"/>
    <w:rsid w:val="006E145F"/>
    <w:rsid w:val="00767561"/>
    <w:rsid w:val="00770572"/>
    <w:rsid w:val="00790E9F"/>
    <w:rsid w:val="008137AE"/>
    <w:rsid w:val="00827801"/>
    <w:rsid w:val="00843063"/>
    <w:rsid w:val="00920B1E"/>
    <w:rsid w:val="00954FEF"/>
    <w:rsid w:val="009F2FBC"/>
    <w:rsid w:val="00A06F46"/>
    <w:rsid w:val="00A656E0"/>
    <w:rsid w:val="00AA427C"/>
    <w:rsid w:val="00B00909"/>
    <w:rsid w:val="00B31DD4"/>
    <w:rsid w:val="00B44438"/>
    <w:rsid w:val="00B87471"/>
    <w:rsid w:val="00B93409"/>
    <w:rsid w:val="00BE68C2"/>
    <w:rsid w:val="00BF62CD"/>
    <w:rsid w:val="00C43BF2"/>
    <w:rsid w:val="00C63A47"/>
    <w:rsid w:val="00CA09B2"/>
    <w:rsid w:val="00CE1BD3"/>
    <w:rsid w:val="00CF4BFD"/>
    <w:rsid w:val="00D13641"/>
    <w:rsid w:val="00DA168F"/>
    <w:rsid w:val="00DC5A7B"/>
    <w:rsid w:val="00DD06FF"/>
    <w:rsid w:val="00DD121D"/>
    <w:rsid w:val="00DE22A1"/>
    <w:rsid w:val="00E170FD"/>
    <w:rsid w:val="00E829B5"/>
    <w:rsid w:val="00E83BEE"/>
    <w:rsid w:val="00F02586"/>
    <w:rsid w:val="00F21459"/>
    <w:rsid w:val="00FB7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D4420"/>
    <w:rPr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4420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0D4420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0D4420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0D4420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0D4420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0D4420"/>
    <w:pPr>
      <w:jc w:val="center"/>
    </w:pPr>
    <w:rPr>
      <w:b/>
      <w:sz w:val="28"/>
    </w:rPr>
  </w:style>
  <w:style w:type="paragraph" w:customStyle="1" w:styleId="T2">
    <w:name w:val="T2"/>
    <w:basedOn w:val="T1"/>
    <w:rsid w:val="000D4420"/>
    <w:pPr>
      <w:spacing w:after="240"/>
      <w:ind w:left="720" w:right="720"/>
    </w:pPr>
  </w:style>
  <w:style w:type="paragraph" w:customStyle="1" w:styleId="T3">
    <w:name w:val="T3"/>
    <w:basedOn w:val="T1"/>
    <w:rsid w:val="000D4420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0D4420"/>
    <w:pPr>
      <w:ind w:left="720" w:hanging="720"/>
    </w:pPr>
  </w:style>
  <w:style w:type="character" w:styleId="Hyperlink">
    <w:name w:val="Hyperlink"/>
    <w:rsid w:val="000D442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87471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1594A"/>
    <w:rPr>
      <w:rFonts w:ascii="Arial" w:hAnsi="Arial"/>
      <w:b/>
      <w:sz w:val="32"/>
      <w:u w:val="single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5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03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18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34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85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19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80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735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66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eee802.org/11/Photographs/2014/2014%20TGac%20awards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entor.ieee.org/802.11/dcn/14/11-14-0499-0000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eee802.org/11/Photographs/2014/2014%20Bruce%20Kraemer%20Recognition/index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eee802.org/11/Photographs/2014/2014%20TGaf%20awards/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r05\AppData\Roaming\Microsoft\Templates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1408</TotalTime>
  <Pages>6</Pages>
  <Words>1128</Words>
  <Characters>6433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802.11-14/0720r0</vt:lpstr>
    </vt:vector>
  </TitlesOfParts>
  <Company>Some Company</Company>
  <LinksUpToDate>false</LinksUpToDate>
  <CharactersWithSpaces>7546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802.11-14/0720r0</dc:title>
  <dc:subject>Minutes</dc:subject>
  <dc:creator>Jon Rosdahl</dc:creator>
  <cp:keywords>May 2014</cp:keywords>
  <dc:description>Jon Rosdahl, CSR</dc:description>
  <cp:lastModifiedBy>jr05</cp:lastModifiedBy>
  <cp:revision>5</cp:revision>
  <cp:lastPrinted>2014-01-09T02:20:00Z</cp:lastPrinted>
  <dcterms:created xsi:type="dcterms:W3CDTF">2014-05-21T01:48:00Z</dcterms:created>
  <dcterms:modified xsi:type="dcterms:W3CDTF">2014-05-22T03:39:00Z</dcterms:modified>
</cp:coreProperties>
</file>